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940" w:rsidRPr="003C703E" w:rsidRDefault="001C4940" w:rsidP="00C70F40">
      <w:pPr>
        <w:pStyle w:val="NoSpacing"/>
        <w:rPr>
          <w:rFonts w:ascii="Times New Roman" w:hAnsi="Times New Roman" w:cs="Times New Roman"/>
        </w:rPr>
      </w:pPr>
      <w:r w:rsidRPr="003C703E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750pt">
            <v:imagedata r:id="rId5" o:title=""/>
          </v:shape>
        </w:pict>
      </w:r>
    </w:p>
    <w:p w:rsidR="001C4940" w:rsidRDefault="001C4940" w:rsidP="00C70F40">
      <w:pPr>
        <w:pStyle w:val="NoSpacing"/>
        <w:rPr>
          <w:rFonts w:ascii="Times New Roman" w:hAnsi="Times New Roman" w:cs="Times New Roman"/>
        </w:rPr>
      </w:pPr>
    </w:p>
    <w:p w:rsidR="001C4940" w:rsidRPr="007B7403" w:rsidRDefault="001C4940" w:rsidP="00C70F40">
      <w:pPr>
        <w:pStyle w:val="NoSpacing"/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информацией и не могут быть использованы администрацией или любым иным лицом в личных цепях.</w:t>
      </w:r>
    </w:p>
    <w:p w:rsidR="001C4940" w:rsidRPr="007B7403" w:rsidRDefault="001C4940" w:rsidP="00C70F40">
      <w:pPr>
        <w:pStyle w:val="NoSpacing"/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1.4. При определении объема и содержания персональных данных воспитанника администрация руководствуется Конституцией Российской Федерации, федеральными законами и настоящим Положением.</w:t>
      </w:r>
    </w:p>
    <w:p w:rsidR="001C4940" w:rsidRDefault="001C4940" w:rsidP="00C70F40">
      <w:pPr>
        <w:pStyle w:val="NoSpacing"/>
        <w:jc w:val="center"/>
        <w:rPr>
          <w:rFonts w:ascii="Times New Roman" w:hAnsi="Times New Roman" w:cs="Times New Roman"/>
          <w:b/>
          <w:bCs/>
        </w:rPr>
      </w:pPr>
    </w:p>
    <w:p w:rsidR="001C4940" w:rsidRPr="00C70F40" w:rsidRDefault="001C4940" w:rsidP="00C70F40">
      <w:pPr>
        <w:pStyle w:val="NoSpacing"/>
        <w:jc w:val="center"/>
        <w:rPr>
          <w:rFonts w:ascii="Times New Roman" w:hAnsi="Times New Roman" w:cs="Times New Roman"/>
          <w:b/>
          <w:bCs/>
        </w:rPr>
      </w:pPr>
      <w:r w:rsidRPr="00C70F40">
        <w:rPr>
          <w:rFonts w:ascii="Times New Roman" w:hAnsi="Times New Roman" w:cs="Times New Roman"/>
          <w:b/>
          <w:bCs/>
        </w:rPr>
        <w:t>2. Хранение, обработка и передача персональных данных воспитанников.</w:t>
      </w:r>
    </w:p>
    <w:p w:rsidR="001C4940" w:rsidRPr="007B7403" w:rsidRDefault="001C4940" w:rsidP="00C70F40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2.1. </w:t>
      </w:r>
      <w:r w:rsidRPr="007B7403">
        <w:rPr>
          <w:rFonts w:ascii="Times New Roman" w:hAnsi="Times New Roman" w:cs="Times New Roman"/>
        </w:rPr>
        <w:t>Обработка персональных данных воспитанников осуществляется для обеспечения соблюдения законов и иных нормативных правовых актов в целях воспитания и обучения воспитанника, обеспечения его личной безопасности, контроля качества образования, пользования льготами, предусмотренными законодательством Российской Федерации и локальными актами администрации.</w:t>
      </w:r>
    </w:p>
    <w:p w:rsidR="001C4940" w:rsidRPr="007B7403" w:rsidRDefault="001C4940" w:rsidP="00C70F40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2.2. </w:t>
      </w:r>
      <w:r w:rsidRPr="007B7403">
        <w:rPr>
          <w:rFonts w:ascii="Times New Roman" w:hAnsi="Times New Roman" w:cs="Times New Roman"/>
        </w:rPr>
        <w:t>Право доступа к персональным данным воспитанника имеют:</w:t>
      </w:r>
    </w:p>
    <w:p w:rsidR="001C4940" w:rsidRPr="007B7403" w:rsidRDefault="001C4940" w:rsidP="00C70F40">
      <w:pPr>
        <w:pStyle w:val="NoSpacing"/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заведующий образовательного учреждения;</w:t>
      </w:r>
    </w:p>
    <w:p w:rsidR="001C4940" w:rsidRDefault="001C4940" w:rsidP="00C70F40">
      <w:pPr>
        <w:pStyle w:val="NoSpacing"/>
        <w:numPr>
          <w:ilvl w:val="0"/>
          <w:numId w:val="8"/>
        </w:numPr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делопроизводитель образовательного учреждения;</w:t>
      </w:r>
    </w:p>
    <w:p w:rsidR="001C4940" w:rsidRPr="007B7403" w:rsidRDefault="001C4940" w:rsidP="00C70F40">
      <w:pPr>
        <w:pStyle w:val="NoSpacing"/>
        <w:numPr>
          <w:ilvl w:val="0"/>
          <w:numId w:val="8"/>
        </w:numPr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воспитатели (только к персональным данным воспитанников своей группы);</w:t>
      </w:r>
    </w:p>
    <w:p w:rsidR="001C4940" w:rsidRPr="007B7403" w:rsidRDefault="001C4940" w:rsidP="00C70F40">
      <w:pPr>
        <w:pStyle w:val="NoSpacing"/>
        <w:numPr>
          <w:ilvl w:val="0"/>
          <w:numId w:val="8"/>
        </w:numPr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старший воспитатель;</w:t>
      </w:r>
    </w:p>
    <w:p w:rsidR="001C4940" w:rsidRPr="007B7403" w:rsidRDefault="001C4940" w:rsidP="00C70F40">
      <w:pPr>
        <w:pStyle w:val="NoSpacing"/>
        <w:numPr>
          <w:ilvl w:val="0"/>
          <w:numId w:val="8"/>
        </w:numPr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медицинская сестра;</w:t>
      </w:r>
    </w:p>
    <w:p w:rsidR="001C4940" w:rsidRPr="007B7403" w:rsidRDefault="001C4940" w:rsidP="00C70F40">
      <w:pPr>
        <w:pStyle w:val="NoSpacing"/>
        <w:numPr>
          <w:ilvl w:val="0"/>
          <w:numId w:val="8"/>
        </w:numPr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инструктор по физической культуре.</w:t>
      </w:r>
    </w:p>
    <w:p w:rsidR="001C4940" w:rsidRDefault="001C4940" w:rsidP="00DE2F7A">
      <w:pPr>
        <w:pStyle w:val="NoSpacing"/>
        <w:numPr>
          <w:ilvl w:val="0"/>
          <w:numId w:val="8"/>
        </w:numPr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учитель-логопед.</w:t>
      </w:r>
    </w:p>
    <w:p w:rsidR="001C4940" w:rsidRPr="007B7403" w:rsidRDefault="001C4940" w:rsidP="00925213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2.3. </w:t>
      </w:r>
      <w:r w:rsidRPr="007B7403">
        <w:rPr>
          <w:rFonts w:ascii="Times New Roman" w:hAnsi="Times New Roman" w:cs="Times New Roman"/>
        </w:rPr>
        <w:t>Заведующий образовательного учреждения осуществляет прием воспитанников в образовательное учреждение.</w:t>
      </w:r>
    </w:p>
    <w:p w:rsidR="001C4940" w:rsidRPr="007B7403" w:rsidRDefault="001C4940" w:rsidP="00925213">
      <w:pPr>
        <w:pStyle w:val="NoSpacing"/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Заведующий образовательного учреждения может передавать персональные данные воспитанника третьим лицам, только если это необходимо в целях предупреждения угрозы жизни и здоровья воспитанника, а также в случаях, установленных федеральными законами.</w:t>
      </w:r>
    </w:p>
    <w:p w:rsidR="001C4940" w:rsidRPr="007B7403" w:rsidRDefault="001C4940" w:rsidP="00925213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2.4. </w:t>
      </w:r>
      <w:r w:rsidRPr="007B7403">
        <w:rPr>
          <w:rFonts w:ascii="Times New Roman" w:hAnsi="Times New Roman" w:cs="Times New Roman"/>
        </w:rPr>
        <w:t>Делопроизводитель:</w:t>
      </w:r>
    </w:p>
    <w:p w:rsidR="001C4940" w:rsidRPr="007B7403" w:rsidRDefault="001C4940" w:rsidP="00925213">
      <w:pPr>
        <w:pStyle w:val="NoSpacing"/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принимает или оформляет вновь личное дело воспитанника и вносит в него необходимые данные;</w:t>
      </w:r>
    </w:p>
    <w:p w:rsidR="001C4940" w:rsidRPr="007B7403" w:rsidRDefault="001C4940" w:rsidP="00925213">
      <w:pPr>
        <w:pStyle w:val="NoSpacing"/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предоставляет свободный доступ родителям (законным представителям) к персональным данным воспитанников на основании письменного заявления.</w:t>
      </w:r>
    </w:p>
    <w:p w:rsidR="001C4940" w:rsidRPr="007B7403" w:rsidRDefault="001C4940" w:rsidP="00925213">
      <w:pPr>
        <w:pStyle w:val="NoSpacing"/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К заявлению прилагается: родителем ( копия документа, удостоверяющего личность) законным представителем (копия удостоверения опекуна (попечителя).</w:t>
      </w:r>
    </w:p>
    <w:p w:rsidR="001C4940" w:rsidRPr="007B7403" w:rsidRDefault="001C4940" w:rsidP="00925213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2.5. </w:t>
      </w:r>
      <w:r w:rsidRPr="007B7403">
        <w:rPr>
          <w:rFonts w:ascii="Times New Roman" w:hAnsi="Times New Roman" w:cs="Times New Roman"/>
        </w:rPr>
        <w:t>Не</w:t>
      </w:r>
      <w:r w:rsidRPr="007B7403">
        <w:rPr>
          <w:rFonts w:ascii="Times New Roman" w:hAnsi="Times New Roman" w:cs="Times New Roman"/>
        </w:rPr>
        <w:tab/>
        <w:t>имеет права получать информацию о воспитаннике родитель, лишенный или ограниченный в родительских правах на основании вступившего в законную силу постановления суда.</w:t>
      </w:r>
    </w:p>
    <w:p w:rsidR="001C4940" w:rsidRPr="007B7403" w:rsidRDefault="001C4940" w:rsidP="00925213">
      <w:pPr>
        <w:pStyle w:val="NoSpacing"/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2.6. При передаче персональных данных воспитанника заведующий, делопроизводитель, воспитатели, старший воспитатель, инструктор по физической культуре, учитель-логопед, медицинская сестра обязаны:</w:t>
      </w:r>
    </w:p>
    <w:p w:rsidR="001C4940" w:rsidRPr="007B7403" w:rsidRDefault="001C4940" w:rsidP="00925213">
      <w:pPr>
        <w:pStyle w:val="NoSpacing"/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предупредить лиц, получающих данную информацию, о том, что эти данные могут быть использованы лишь в целях, для которых они сообщены:</w:t>
      </w:r>
    </w:p>
    <w:p w:rsidR="001C4940" w:rsidRPr="007B7403" w:rsidRDefault="001C4940" w:rsidP="00925213">
      <w:pPr>
        <w:pStyle w:val="NoSpacing"/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потребовать от этих лиц письменное подтверждение соблюдения этого условия.</w:t>
      </w:r>
    </w:p>
    <w:p w:rsidR="001C4940" w:rsidRPr="007B7403" w:rsidRDefault="001C4940" w:rsidP="00925213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2.7. Иные </w:t>
      </w:r>
      <w:r w:rsidRPr="007B7403">
        <w:rPr>
          <w:rFonts w:ascii="Times New Roman" w:hAnsi="Times New Roman" w:cs="Times New Roman"/>
        </w:rPr>
        <w:t xml:space="preserve">права, обязанности, действия работников, в трудовые обязанности которых </w:t>
      </w:r>
    </w:p>
    <w:p w:rsidR="001C4940" w:rsidRDefault="001C4940" w:rsidP="00925213">
      <w:pPr>
        <w:pStyle w:val="NoSpacing"/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входит обработка персональных данных воспитанников, определяются трудовыми договорами и должностными инструкциями.</w:t>
      </w:r>
      <w:r w:rsidRPr="00925213">
        <w:rPr>
          <w:rFonts w:ascii="Times New Roman" w:hAnsi="Times New Roman" w:cs="Times New Roman"/>
        </w:rPr>
        <w:t xml:space="preserve"> </w:t>
      </w:r>
    </w:p>
    <w:p w:rsidR="001C4940" w:rsidRPr="007B7403" w:rsidRDefault="001C4940" w:rsidP="00925213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2.8. Все </w:t>
      </w:r>
      <w:r w:rsidRPr="007B7403">
        <w:rPr>
          <w:rFonts w:ascii="Times New Roman" w:hAnsi="Times New Roman" w:cs="Times New Roman"/>
        </w:rPr>
        <w:t>сведения о передаче персональных данных воспитанников регистрируются в Журнале учета передачи персональных данных воспитанников образовательного учреждения в целях контроля правомерности использования данной информации лицами, ее получившими.</w:t>
      </w:r>
    </w:p>
    <w:p w:rsidR="001C4940" w:rsidRDefault="001C4940" w:rsidP="00925213">
      <w:pPr>
        <w:pStyle w:val="NoSpacing"/>
        <w:rPr>
          <w:rFonts w:ascii="Times New Roman" w:hAnsi="Times New Roman" w:cs="Times New Roman"/>
        </w:rPr>
      </w:pPr>
    </w:p>
    <w:p w:rsidR="001C4940" w:rsidRPr="007B7403" w:rsidRDefault="001C4940" w:rsidP="00640E17">
      <w:pPr>
        <w:pStyle w:val="NoSpacing"/>
        <w:jc w:val="center"/>
        <w:rPr>
          <w:rFonts w:ascii="Times New Roman" w:hAnsi="Times New Roman" w:cs="Times New Roman"/>
          <w:b/>
          <w:bCs/>
        </w:rPr>
      </w:pPr>
      <w:r w:rsidRPr="007B7403">
        <w:rPr>
          <w:rFonts w:ascii="Times New Roman" w:hAnsi="Times New Roman" w:cs="Times New Roman"/>
          <w:b/>
          <w:bCs/>
        </w:rPr>
        <w:t>3. Обязанности работников администрации, имеющих доступ к персональным данным воспитанника.</w:t>
      </w:r>
    </w:p>
    <w:p w:rsidR="001C4940" w:rsidRPr="007B7403" w:rsidRDefault="001C4940" w:rsidP="00640E1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3.1. </w:t>
      </w:r>
      <w:r w:rsidRPr="007B7403">
        <w:rPr>
          <w:rFonts w:ascii="Times New Roman" w:hAnsi="Times New Roman" w:cs="Times New Roman"/>
        </w:rPr>
        <w:t>Работники администрации, имеющие доступ к персональным данным воспитанника, обязаны:</w:t>
      </w:r>
    </w:p>
    <w:p w:rsidR="001C4940" w:rsidRPr="007B7403" w:rsidRDefault="001C4940" w:rsidP="00640E17">
      <w:pPr>
        <w:pStyle w:val="NoSpacing"/>
        <w:numPr>
          <w:ilvl w:val="0"/>
          <w:numId w:val="9"/>
        </w:numPr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не сообщать персональные данные воспитанника третьей стороне без письменного согласия одного из родителей (законного представителя), кроме случаев, когда в соответствии с федеральными законами такого согласия не требуется;</w:t>
      </w:r>
    </w:p>
    <w:p w:rsidR="001C4940" w:rsidRPr="007B7403" w:rsidRDefault="001C4940" w:rsidP="00640E17">
      <w:pPr>
        <w:pStyle w:val="NoSpacing"/>
        <w:numPr>
          <w:ilvl w:val="0"/>
          <w:numId w:val="9"/>
        </w:numPr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использовать персональные данные воспитанника, полученные только от него лично или с письменного согласия одного из родителей (законного представителя);</w:t>
      </w:r>
    </w:p>
    <w:p w:rsidR="001C4940" w:rsidRPr="007B7403" w:rsidRDefault="001C4940" w:rsidP="00640E17">
      <w:pPr>
        <w:pStyle w:val="NoSpacing"/>
        <w:numPr>
          <w:ilvl w:val="0"/>
          <w:numId w:val="9"/>
        </w:numPr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обеспечить защиту персональных данных воспитанника от их неправомерного использования или утраты, в порядке, установленном законодательством Российской Федерации;</w:t>
      </w:r>
    </w:p>
    <w:p w:rsidR="001C4940" w:rsidRPr="007B7403" w:rsidRDefault="001C4940" w:rsidP="00640E17">
      <w:pPr>
        <w:pStyle w:val="NoSpacing"/>
        <w:numPr>
          <w:ilvl w:val="0"/>
          <w:numId w:val="9"/>
        </w:numPr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ознакомить родителя (родителей) или законного представителя с настоящим Положением и их правами и обязанностями в области защиты персональных данных, под роспись;</w:t>
      </w:r>
    </w:p>
    <w:p w:rsidR="001C4940" w:rsidRPr="007B7403" w:rsidRDefault="001C4940" w:rsidP="00640E17">
      <w:pPr>
        <w:pStyle w:val="NoSpacing"/>
        <w:numPr>
          <w:ilvl w:val="0"/>
          <w:numId w:val="9"/>
        </w:numPr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соблюдать требование конфиденциальности персональных данных воспитанников;</w:t>
      </w:r>
    </w:p>
    <w:p w:rsidR="001C4940" w:rsidRPr="007B7403" w:rsidRDefault="001C4940" w:rsidP="00640E17">
      <w:pPr>
        <w:pStyle w:val="NoSpacing"/>
        <w:numPr>
          <w:ilvl w:val="0"/>
          <w:numId w:val="9"/>
        </w:numPr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исключать или исправлять по письменному требованию одного из родителей</w:t>
      </w:r>
    </w:p>
    <w:p w:rsidR="001C4940" w:rsidRPr="007B7403" w:rsidRDefault="001C4940" w:rsidP="00640E17">
      <w:pPr>
        <w:pStyle w:val="NoSpacing"/>
        <w:numPr>
          <w:ilvl w:val="0"/>
          <w:numId w:val="9"/>
        </w:numPr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(законного представителя) воспитанника его</w:t>
      </w:r>
      <w:r w:rsidRPr="007B7403">
        <w:rPr>
          <w:rFonts w:ascii="Times New Roman" w:hAnsi="Times New Roman" w:cs="Times New Roman"/>
        </w:rPr>
        <w:tab/>
        <w:t>недостоверные</w:t>
      </w:r>
      <w:r w:rsidRPr="007B7403">
        <w:rPr>
          <w:rFonts w:ascii="Times New Roman" w:hAnsi="Times New Roman" w:cs="Times New Roman"/>
        </w:rPr>
        <w:tab/>
        <w:t>или</w:t>
      </w:r>
      <w:r w:rsidRPr="007B7403">
        <w:rPr>
          <w:rFonts w:ascii="Times New Roman" w:hAnsi="Times New Roman" w:cs="Times New Roman"/>
        </w:rPr>
        <w:tab/>
        <w:t>неполные</w:t>
      </w:r>
    </w:p>
    <w:p w:rsidR="001C4940" w:rsidRPr="007B7403" w:rsidRDefault="001C4940" w:rsidP="00640E17">
      <w:pPr>
        <w:pStyle w:val="NoSpacing"/>
        <w:numPr>
          <w:ilvl w:val="0"/>
          <w:numId w:val="9"/>
        </w:numPr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персональные данные, а также данные, обработанные с нарушением требований законодательства;</w:t>
      </w:r>
    </w:p>
    <w:p w:rsidR="001C4940" w:rsidRPr="007B7403" w:rsidRDefault="001C4940" w:rsidP="00640E17">
      <w:pPr>
        <w:pStyle w:val="NoSpacing"/>
        <w:numPr>
          <w:ilvl w:val="0"/>
          <w:numId w:val="9"/>
        </w:numPr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ограничивать персональные</w:t>
      </w:r>
      <w:r w:rsidRPr="007B7403">
        <w:rPr>
          <w:rFonts w:ascii="Times New Roman" w:hAnsi="Times New Roman" w:cs="Times New Roman"/>
        </w:rPr>
        <w:tab/>
        <w:t>данные воспитанника</w:t>
      </w:r>
      <w:r w:rsidRPr="007B7403">
        <w:rPr>
          <w:rFonts w:ascii="Times New Roman" w:hAnsi="Times New Roman" w:cs="Times New Roman"/>
        </w:rPr>
        <w:tab/>
        <w:t>при</w:t>
      </w:r>
      <w:r w:rsidRPr="007B7403">
        <w:rPr>
          <w:rFonts w:ascii="Times New Roman" w:hAnsi="Times New Roman" w:cs="Times New Roman"/>
        </w:rPr>
        <w:tab/>
        <w:t>передаче</w:t>
      </w:r>
    </w:p>
    <w:p w:rsidR="001C4940" w:rsidRPr="007B7403" w:rsidRDefault="001C4940" w:rsidP="00640E17">
      <w:pPr>
        <w:pStyle w:val="NoSpacing"/>
        <w:numPr>
          <w:ilvl w:val="0"/>
          <w:numId w:val="9"/>
        </w:numPr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уполномоченным работникам правоохранительных органов или работникам департамента (управления) образования только той информацией, которая необходима для выполнения указанными лицами их функций;</w:t>
      </w:r>
    </w:p>
    <w:p w:rsidR="001C4940" w:rsidRPr="007B7403" w:rsidRDefault="001C4940" w:rsidP="00640E17">
      <w:pPr>
        <w:pStyle w:val="NoSpacing"/>
        <w:numPr>
          <w:ilvl w:val="0"/>
          <w:numId w:val="9"/>
        </w:numPr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запрашивать информацию о состоянии здоровья воспитанника только у родителей (законных представителей);</w:t>
      </w:r>
    </w:p>
    <w:p w:rsidR="001C4940" w:rsidRPr="007B7403" w:rsidRDefault="001C4940" w:rsidP="00640E17">
      <w:pPr>
        <w:pStyle w:val="NoSpacing"/>
        <w:numPr>
          <w:ilvl w:val="0"/>
          <w:numId w:val="9"/>
        </w:numPr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обеспечить воспитаннику или</w:t>
      </w:r>
      <w:r w:rsidRPr="007B7403">
        <w:rPr>
          <w:rFonts w:ascii="Times New Roman" w:hAnsi="Times New Roman" w:cs="Times New Roman"/>
        </w:rPr>
        <w:tab/>
        <w:t>одному</w:t>
      </w:r>
      <w:r w:rsidRPr="007B7403">
        <w:rPr>
          <w:rFonts w:ascii="Times New Roman" w:hAnsi="Times New Roman" w:cs="Times New Roman"/>
        </w:rPr>
        <w:tab/>
        <w:t>из. его родителей (законному</w:t>
      </w:r>
    </w:p>
    <w:p w:rsidR="001C4940" w:rsidRPr="007B7403" w:rsidRDefault="001C4940" w:rsidP="00640E17">
      <w:pPr>
        <w:pStyle w:val="NoSpacing"/>
        <w:numPr>
          <w:ilvl w:val="0"/>
          <w:numId w:val="9"/>
        </w:numPr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представителю) свободный доступ к персональным данным воспитанника, включая право на получение копий любой записи, содержащей его персональные данные;</w:t>
      </w:r>
    </w:p>
    <w:p w:rsidR="001C4940" w:rsidRPr="007B7403" w:rsidRDefault="001C4940" w:rsidP="00640E17">
      <w:pPr>
        <w:pStyle w:val="NoSpacing"/>
        <w:numPr>
          <w:ilvl w:val="0"/>
          <w:numId w:val="9"/>
        </w:numPr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предоставить по требованию одного из родителей (законного представителя) воспитанника полную информацию о его персональных данных и обработке этих данных.</w:t>
      </w:r>
    </w:p>
    <w:p w:rsidR="001C4940" w:rsidRPr="007B7403" w:rsidRDefault="001C4940" w:rsidP="00640E1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3.2. </w:t>
      </w:r>
      <w:r w:rsidRPr="007B7403">
        <w:rPr>
          <w:rFonts w:ascii="Times New Roman" w:hAnsi="Times New Roman" w:cs="Times New Roman"/>
        </w:rPr>
        <w:t>Лица, имеющие доступ к персональным данным воспитанника, не вправе:</w:t>
      </w:r>
    </w:p>
    <w:p w:rsidR="001C4940" w:rsidRPr="007B7403" w:rsidRDefault="001C4940" w:rsidP="00640E17">
      <w:pPr>
        <w:pStyle w:val="NoSpacing"/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получать и обрабатывать персональные данные воспитанника о его религиозных и иных убеждениях, семейной и личной жизни;</w:t>
      </w:r>
    </w:p>
    <w:p w:rsidR="001C4940" w:rsidRPr="007B7403" w:rsidRDefault="001C4940" w:rsidP="00640E17">
      <w:pPr>
        <w:pStyle w:val="NoSpacing"/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предоставлять персональные данные воспитанника в коммерческих целях.</w:t>
      </w:r>
    </w:p>
    <w:p w:rsidR="001C4940" w:rsidRPr="007B7403" w:rsidRDefault="001C4940" w:rsidP="00640E17">
      <w:pPr>
        <w:pStyle w:val="NoSpacing"/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3.3. При принятии решений, затрагивающих интересы воспитанника,</w:t>
      </w:r>
    </w:p>
    <w:p w:rsidR="001C4940" w:rsidRPr="007B7403" w:rsidRDefault="001C4940" w:rsidP="00640E17">
      <w:pPr>
        <w:pStyle w:val="NoSpacing"/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администрации запрещается основываться на персональных данных, полученных исключительно в результате их автоматизированной обработки или электронного получения.</w:t>
      </w:r>
    </w:p>
    <w:p w:rsidR="001C4940" w:rsidRDefault="001C4940" w:rsidP="00640E17">
      <w:pPr>
        <w:pStyle w:val="NoSpacing"/>
        <w:jc w:val="center"/>
        <w:rPr>
          <w:rFonts w:ascii="Times New Roman" w:hAnsi="Times New Roman" w:cs="Times New Roman"/>
          <w:b/>
          <w:bCs/>
        </w:rPr>
      </w:pPr>
    </w:p>
    <w:p w:rsidR="001C4940" w:rsidRPr="00C70F40" w:rsidRDefault="001C4940" w:rsidP="00640E17">
      <w:pPr>
        <w:pStyle w:val="NoSpacing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4. </w:t>
      </w:r>
      <w:r w:rsidRPr="00C70F40">
        <w:rPr>
          <w:rFonts w:ascii="Times New Roman" w:hAnsi="Times New Roman" w:cs="Times New Roman"/>
          <w:b/>
          <w:bCs/>
        </w:rPr>
        <w:t>Права и обязанности родителя (законного представителя)</w:t>
      </w:r>
    </w:p>
    <w:p w:rsidR="001C4940" w:rsidRPr="007B7403" w:rsidRDefault="001C4940" w:rsidP="00640E17">
      <w:pPr>
        <w:pStyle w:val="NoSpacing"/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4.1. В целях обеспечения защиты персональных данных, хранящихся у администрации, родитель (законный представитель) имеют право на:</w:t>
      </w:r>
    </w:p>
    <w:p w:rsidR="001C4940" w:rsidRPr="007B7403" w:rsidRDefault="001C4940" w:rsidP="00640E17">
      <w:pPr>
        <w:pStyle w:val="NoSpacing"/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требование об исключении или исправлении неверных или неполных персональных данных, а также данных, обработанных с нарушением требований законодательства. При отказе администрации исключить или исправить персональные данные воспитанника родитель (законный представитель) имеет право заявить в письменной форме администрации о своем несогласии с соответствующим обоснованием такого несогласия. Персональные данные оценочного характера родитель (законный представитель) имеет право дополнить заявлением, выражающим его собственную точку зрения; требований законодательства. При отказе администрации исключить или исправить персональные данные воспитанника родитель (законный представитель) имеет право заявить в письменной форме администрации о своем несогласии с соответствующим обоснованием такого несогласия. Персональные данные оценочного характера родитель (законный представитель) имеет право дополнить заявлением, выражающим его собственную точку зрения;</w:t>
      </w:r>
    </w:p>
    <w:p w:rsidR="001C4940" w:rsidRPr="007B7403" w:rsidRDefault="001C4940" w:rsidP="001567F6">
      <w:pPr>
        <w:pStyle w:val="NoSpacing"/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требование об извещении администрацией всех лиц, которым ранее были сообщены неверные или неполные персональные данные воспитанника, обо всех произведенных в них</w:t>
      </w:r>
      <w:r w:rsidRPr="001567F6">
        <w:rPr>
          <w:rFonts w:ascii="Times New Roman" w:hAnsi="Times New Roman" w:cs="Times New Roman"/>
        </w:rPr>
        <w:t xml:space="preserve"> </w:t>
      </w:r>
      <w:r w:rsidRPr="007B7403">
        <w:rPr>
          <w:rFonts w:ascii="Times New Roman" w:hAnsi="Times New Roman" w:cs="Times New Roman"/>
        </w:rPr>
        <w:t>исключениях, исправлениях или дополнениях; обжалование в суд любых неправомерных действий или бездействия администрации при обработке и защите персональных данных воспитанника.</w:t>
      </w:r>
    </w:p>
    <w:p w:rsidR="001C4940" w:rsidRPr="007B7403" w:rsidRDefault="001C4940" w:rsidP="00640E17">
      <w:pPr>
        <w:pStyle w:val="NoSpacing"/>
        <w:rPr>
          <w:rFonts w:ascii="Times New Roman" w:hAnsi="Times New Roman" w:cs="Times New Roman"/>
        </w:rPr>
        <w:sectPr w:rsidR="001C4940" w:rsidRPr="007B7403" w:rsidSect="001567F6">
          <w:pgSz w:w="11909" w:h="16838"/>
          <w:pgMar w:top="540" w:right="852" w:bottom="719" w:left="1418" w:header="0" w:footer="3" w:gutter="0"/>
          <w:cols w:space="720"/>
          <w:noEndnote/>
          <w:docGrid w:linePitch="360"/>
        </w:sectPr>
      </w:pPr>
    </w:p>
    <w:p w:rsidR="001C4940" w:rsidRPr="007B7403" w:rsidRDefault="001C4940" w:rsidP="001567F6">
      <w:pPr>
        <w:pStyle w:val="NoSpacing"/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4.2. Родитель (законный представитель) обязан сообщать администрации сведения, которые могут повлиять на принимаемые администрацией решения в отношении воспитанника</w:t>
      </w:r>
    </w:p>
    <w:p w:rsidR="001C4940" w:rsidRDefault="001C4940" w:rsidP="001567F6">
      <w:pPr>
        <w:pStyle w:val="NoSpacing"/>
        <w:rPr>
          <w:rFonts w:ascii="Times New Roman" w:hAnsi="Times New Roman" w:cs="Times New Roman"/>
        </w:rPr>
      </w:pPr>
    </w:p>
    <w:p w:rsidR="001C4940" w:rsidRPr="00C70F40" w:rsidRDefault="001C4940" w:rsidP="001567F6">
      <w:pPr>
        <w:pStyle w:val="NoSpacing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5. </w:t>
      </w:r>
      <w:r w:rsidRPr="00C70F40">
        <w:rPr>
          <w:rFonts w:ascii="Times New Roman" w:hAnsi="Times New Roman" w:cs="Times New Roman"/>
          <w:b/>
          <w:bCs/>
        </w:rPr>
        <w:t>Хранение пе</w:t>
      </w:r>
      <w:r>
        <w:rPr>
          <w:rFonts w:ascii="Times New Roman" w:hAnsi="Times New Roman" w:cs="Times New Roman"/>
          <w:b/>
          <w:bCs/>
        </w:rPr>
        <w:t>рсональных данных воспитанников</w:t>
      </w:r>
    </w:p>
    <w:p w:rsidR="001C4940" w:rsidRPr="007B7403" w:rsidRDefault="001C4940" w:rsidP="001567F6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5.1. </w:t>
      </w:r>
      <w:r w:rsidRPr="007B7403">
        <w:rPr>
          <w:rFonts w:ascii="Times New Roman" w:hAnsi="Times New Roman" w:cs="Times New Roman"/>
        </w:rPr>
        <w:t>Хранится на бумажном варианте (резервное копирование) в кабинете руководителя без доступа посторонних лиц</w:t>
      </w:r>
      <w:r>
        <w:rPr>
          <w:rFonts w:ascii="Times New Roman" w:hAnsi="Times New Roman" w:cs="Times New Roman"/>
        </w:rPr>
        <w:t>:</w:t>
      </w:r>
    </w:p>
    <w:p w:rsidR="001C4940" w:rsidRPr="007B7403" w:rsidRDefault="001C4940" w:rsidP="001567F6">
      <w:pPr>
        <w:pStyle w:val="NoSpacing"/>
        <w:numPr>
          <w:ilvl w:val="0"/>
          <w:numId w:val="10"/>
        </w:numPr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документы, поступившие от родителя (законного представителя);</w:t>
      </w:r>
    </w:p>
    <w:p w:rsidR="001C4940" w:rsidRPr="007B7403" w:rsidRDefault="001C4940" w:rsidP="001567F6">
      <w:pPr>
        <w:pStyle w:val="NoSpacing"/>
        <w:numPr>
          <w:ilvl w:val="0"/>
          <w:numId w:val="10"/>
        </w:numPr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сведения о воспитаннике, поступившие от третьих лиц с письменного согласия родителя (законного представителя);</w:t>
      </w:r>
    </w:p>
    <w:p w:rsidR="001C4940" w:rsidRPr="007B7403" w:rsidRDefault="001C4940" w:rsidP="001567F6">
      <w:pPr>
        <w:pStyle w:val="NoSpacing"/>
        <w:numPr>
          <w:ilvl w:val="0"/>
          <w:numId w:val="10"/>
        </w:numPr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иная информация, которая касается отношений обучения и воспитания дошкольника.</w:t>
      </w:r>
    </w:p>
    <w:p w:rsidR="001C4940" w:rsidRDefault="001C4940" w:rsidP="001567F6">
      <w:pPr>
        <w:pStyle w:val="NoSpacing"/>
        <w:rPr>
          <w:rFonts w:ascii="Times New Roman" w:hAnsi="Times New Roman" w:cs="Times New Roman"/>
        </w:rPr>
      </w:pPr>
    </w:p>
    <w:p w:rsidR="001C4940" w:rsidRPr="00C70F40" w:rsidRDefault="001C4940" w:rsidP="001567F6">
      <w:pPr>
        <w:pStyle w:val="NoSpacing"/>
        <w:jc w:val="center"/>
        <w:rPr>
          <w:rFonts w:ascii="Times New Roman" w:hAnsi="Times New Roman" w:cs="Times New Roman"/>
          <w:b/>
          <w:bCs/>
        </w:rPr>
      </w:pPr>
      <w:r w:rsidRPr="00C70F40">
        <w:rPr>
          <w:rFonts w:ascii="Times New Roman" w:hAnsi="Times New Roman" w:cs="Times New Roman"/>
          <w:b/>
          <w:bCs/>
        </w:rPr>
        <w:t>6.</w:t>
      </w:r>
      <w:r>
        <w:rPr>
          <w:rFonts w:ascii="Times New Roman" w:hAnsi="Times New Roman" w:cs="Times New Roman"/>
          <w:b/>
          <w:bCs/>
        </w:rPr>
        <w:t xml:space="preserve"> </w:t>
      </w:r>
      <w:r w:rsidRPr="00C70F40">
        <w:rPr>
          <w:rFonts w:ascii="Times New Roman" w:hAnsi="Times New Roman" w:cs="Times New Roman"/>
          <w:b/>
          <w:bCs/>
        </w:rPr>
        <w:t>Ответственность администрации и сотрудников.</w:t>
      </w:r>
    </w:p>
    <w:p w:rsidR="001C4940" w:rsidRPr="007B7403" w:rsidRDefault="001C4940" w:rsidP="001567F6">
      <w:pPr>
        <w:pStyle w:val="NoSpacing"/>
        <w:ind w:firstLine="567"/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Защита прав воспитанников, установленных законодательством Российской Федерации и настоящим Положением, осуществляется судом в целях пресечения</w:t>
      </w:r>
    </w:p>
    <w:p w:rsidR="001C4940" w:rsidRPr="007B7403" w:rsidRDefault="001C4940" w:rsidP="001567F6">
      <w:pPr>
        <w:pStyle w:val="NoSpacing"/>
        <w:ind w:firstLine="567"/>
        <w:rPr>
          <w:rFonts w:ascii="Times New Roman" w:hAnsi="Times New Roman" w:cs="Times New Roman"/>
        </w:rPr>
      </w:pPr>
      <w:r w:rsidRPr="007B7403">
        <w:rPr>
          <w:rFonts w:ascii="Times New Roman" w:hAnsi="Times New Roman" w:cs="Times New Roman"/>
        </w:rPr>
        <w:t>неправомерного использования персональных данных воспитанника, восстановления нарушенных прав и возмещения причиненного ущерба, в том числе морального вреда.</w:t>
      </w:r>
    </w:p>
    <w:p w:rsidR="001C4940" w:rsidRPr="007B7403" w:rsidRDefault="001C4940" w:rsidP="001567F6">
      <w:pPr>
        <w:pStyle w:val="NoSpacing"/>
        <w:ind w:firstLine="567"/>
        <w:rPr>
          <w:rFonts w:ascii="Times New Roman" w:hAnsi="Times New Roman" w:cs="Times New Roman"/>
        </w:rPr>
        <w:sectPr w:rsidR="001C4940" w:rsidRPr="007B7403" w:rsidSect="00640E17">
          <w:pgSz w:w="11909" w:h="16838"/>
          <w:pgMar w:top="539" w:right="852" w:bottom="993" w:left="1418" w:header="0" w:footer="3" w:gutter="0"/>
          <w:cols w:space="720"/>
          <w:noEndnote/>
          <w:docGrid w:linePitch="360"/>
        </w:sectPr>
      </w:pPr>
      <w:r w:rsidRPr="007B7403">
        <w:rPr>
          <w:rFonts w:ascii="Times New Roman" w:hAnsi="Times New Roman" w:cs="Times New Roman"/>
        </w:rPr>
        <w:t>Лица, виновные в нарушении норм, регулирующих получение, обработку и защиту персональных данных воспитанников, привлекаются к дисциплинарной и материальной ответственности, а также привлекаются к гражданско-правовой, административной и уголовной ответственности в порядке, уста</w:t>
      </w:r>
      <w:r>
        <w:rPr>
          <w:rFonts w:ascii="Times New Roman" w:hAnsi="Times New Roman" w:cs="Times New Roman"/>
        </w:rPr>
        <w:t>новленном федеральными законам.</w:t>
      </w:r>
    </w:p>
    <w:p w:rsidR="001C4940" w:rsidRPr="007B7403" w:rsidRDefault="001C4940" w:rsidP="007B7403">
      <w:pPr>
        <w:pStyle w:val="NoSpacing"/>
        <w:rPr>
          <w:rFonts w:ascii="Times New Roman" w:hAnsi="Times New Roman" w:cs="Times New Roman"/>
        </w:rPr>
        <w:sectPr w:rsidR="001C4940" w:rsidRPr="007B7403" w:rsidSect="007B7403">
          <w:pgSz w:w="11909" w:h="16838"/>
          <w:pgMar w:top="851" w:right="852" w:bottom="993" w:left="1418" w:header="0" w:footer="3" w:gutter="0"/>
          <w:cols w:space="720"/>
          <w:noEndnote/>
          <w:docGrid w:linePitch="360"/>
        </w:sectPr>
      </w:pPr>
    </w:p>
    <w:p w:rsidR="001C4940" w:rsidRDefault="001C4940" w:rsidP="001567F6"/>
    <w:sectPr w:rsidR="001C4940" w:rsidSect="007B7403">
      <w:pgSz w:w="11906" w:h="16838"/>
      <w:pgMar w:top="851" w:right="852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44563"/>
    <w:multiLevelType w:val="multilevel"/>
    <w:tmpl w:val="FFFFFFFF"/>
    <w:lvl w:ilvl="0">
      <w:start w:val="1"/>
      <w:numFmt w:val="decimal"/>
      <w:lvlText w:val="2.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0C33A6"/>
    <w:multiLevelType w:val="hybridMultilevel"/>
    <w:tmpl w:val="4386FA96"/>
    <w:lvl w:ilvl="0" w:tplc="E0C446D8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B215466"/>
    <w:multiLevelType w:val="hybridMultilevel"/>
    <w:tmpl w:val="16E0F874"/>
    <w:lvl w:ilvl="0" w:tplc="E0C446D8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F3365E7"/>
    <w:multiLevelType w:val="multilevel"/>
    <w:tmpl w:val="FFFFFFFF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ABC0AE5"/>
    <w:multiLevelType w:val="multilevel"/>
    <w:tmpl w:val="FFFFFFFF"/>
    <w:lvl w:ilvl="0">
      <w:start w:val="1"/>
      <w:numFmt w:val="decimal"/>
      <w:lvlText w:val="1.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1FC0423"/>
    <w:multiLevelType w:val="multilevel"/>
    <w:tmpl w:val="FFFFFFFF"/>
    <w:lvl w:ilvl="0">
      <w:start w:val="1"/>
      <w:numFmt w:val="decimal"/>
      <w:lvlText w:val="3.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8336F9E"/>
    <w:multiLevelType w:val="multilevel"/>
    <w:tmpl w:val="FFFFFFFF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9357FAD"/>
    <w:multiLevelType w:val="multilevel"/>
    <w:tmpl w:val="FFFFFFFF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2633C97"/>
    <w:multiLevelType w:val="multilevel"/>
    <w:tmpl w:val="2370F87E"/>
    <w:lvl w:ilvl="0">
      <w:start w:val="4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0C51720"/>
    <w:multiLevelType w:val="hybridMultilevel"/>
    <w:tmpl w:val="C04CCED2"/>
    <w:lvl w:ilvl="0" w:tplc="E0C446D8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7"/>
  </w:num>
  <w:num w:numId="6">
    <w:abstractNumId w:val="6"/>
  </w:num>
  <w:num w:numId="7">
    <w:abstractNumId w:val="8"/>
  </w:num>
  <w:num w:numId="8">
    <w:abstractNumId w:val="2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B7403"/>
    <w:rsid w:val="00000A91"/>
    <w:rsid w:val="00001098"/>
    <w:rsid w:val="00001531"/>
    <w:rsid w:val="00001AD3"/>
    <w:rsid w:val="00002D18"/>
    <w:rsid w:val="00002D4B"/>
    <w:rsid w:val="000036CE"/>
    <w:rsid w:val="000051D1"/>
    <w:rsid w:val="00005799"/>
    <w:rsid w:val="000064DC"/>
    <w:rsid w:val="00006CD6"/>
    <w:rsid w:val="00007DB7"/>
    <w:rsid w:val="00012704"/>
    <w:rsid w:val="00012F47"/>
    <w:rsid w:val="00012FA3"/>
    <w:rsid w:val="0001440A"/>
    <w:rsid w:val="0001505A"/>
    <w:rsid w:val="0001707A"/>
    <w:rsid w:val="00017A2F"/>
    <w:rsid w:val="000202D1"/>
    <w:rsid w:val="00021242"/>
    <w:rsid w:val="00021946"/>
    <w:rsid w:val="00022D8A"/>
    <w:rsid w:val="000235B0"/>
    <w:rsid w:val="00023CA5"/>
    <w:rsid w:val="00024AEC"/>
    <w:rsid w:val="0002585D"/>
    <w:rsid w:val="00026A9A"/>
    <w:rsid w:val="00027268"/>
    <w:rsid w:val="000274EB"/>
    <w:rsid w:val="00030218"/>
    <w:rsid w:val="00030AD8"/>
    <w:rsid w:val="00031BEE"/>
    <w:rsid w:val="00034143"/>
    <w:rsid w:val="0003539D"/>
    <w:rsid w:val="00035A85"/>
    <w:rsid w:val="00035B8A"/>
    <w:rsid w:val="00041152"/>
    <w:rsid w:val="000414EB"/>
    <w:rsid w:val="000422ED"/>
    <w:rsid w:val="000429F9"/>
    <w:rsid w:val="00042BCE"/>
    <w:rsid w:val="00045408"/>
    <w:rsid w:val="000454E8"/>
    <w:rsid w:val="000458E9"/>
    <w:rsid w:val="00046186"/>
    <w:rsid w:val="00047E05"/>
    <w:rsid w:val="00051A89"/>
    <w:rsid w:val="00051DB0"/>
    <w:rsid w:val="0005303A"/>
    <w:rsid w:val="00053867"/>
    <w:rsid w:val="00056C9D"/>
    <w:rsid w:val="00060F1F"/>
    <w:rsid w:val="000625CF"/>
    <w:rsid w:val="00063DE9"/>
    <w:rsid w:val="00064853"/>
    <w:rsid w:val="00064D73"/>
    <w:rsid w:val="00065906"/>
    <w:rsid w:val="00065EEC"/>
    <w:rsid w:val="000661C6"/>
    <w:rsid w:val="00066273"/>
    <w:rsid w:val="00066A79"/>
    <w:rsid w:val="0007019C"/>
    <w:rsid w:val="000702C3"/>
    <w:rsid w:val="0007067A"/>
    <w:rsid w:val="00072058"/>
    <w:rsid w:val="0007225C"/>
    <w:rsid w:val="000727DF"/>
    <w:rsid w:val="000733C5"/>
    <w:rsid w:val="000755AD"/>
    <w:rsid w:val="000773E1"/>
    <w:rsid w:val="0007771F"/>
    <w:rsid w:val="00077A66"/>
    <w:rsid w:val="00080495"/>
    <w:rsid w:val="00081BD9"/>
    <w:rsid w:val="00082805"/>
    <w:rsid w:val="00083B6B"/>
    <w:rsid w:val="00084921"/>
    <w:rsid w:val="0008686F"/>
    <w:rsid w:val="00086973"/>
    <w:rsid w:val="00086C73"/>
    <w:rsid w:val="00087A2D"/>
    <w:rsid w:val="00090C06"/>
    <w:rsid w:val="00091829"/>
    <w:rsid w:val="000928AF"/>
    <w:rsid w:val="00092CC1"/>
    <w:rsid w:val="00092DED"/>
    <w:rsid w:val="00094191"/>
    <w:rsid w:val="00094B15"/>
    <w:rsid w:val="00095BAE"/>
    <w:rsid w:val="000963BC"/>
    <w:rsid w:val="00096EB5"/>
    <w:rsid w:val="00096ED4"/>
    <w:rsid w:val="00097BDD"/>
    <w:rsid w:val="000A02FE"/>
    <w:rsid w:val="000A0CCE"/>
    <w:rsid w:val="000A1BFA"/>
    <w:rsid w:val="000A1E37"/>
    <w:rsid w:val="000A2110"/>
    <w:rsid w:val="000A37BB"/>
    <w:rsid w:val="000A3CBB"/>
    <w:rsid w:val="000A5F02"/>
    <w:rsid w:val="000A77DC"/>
    <w:rsid w:val="000A79CB"/>
    <w:rsid w:val="000B0388"/>
    <w:rsid w:val="000B0816"/>
    <w:rsid w:val="000B123F"/>
    <w:rsid w:val="000B2A36"/>
    <w:rsid w:val="000B3A27"/>
    <w:rsid w:val="000B3C88"/>
    <w:rsid w:val="000B3D0C"/>
    <w:rsid w:val="000B55B5"/>
    <w:rsid w:val="000B5BDE"/>
    <w:rsid w:val="000B64EC"/>
    <w:rsid w:val="000B6F35"/>
    <w:rsid w:val="000B7088"/>
    <w:rsid w:val="000C0A8A"/>
    <w:rsid w:val="000C3059"/>
    <w:rsid w:val="000C4B0B"/>
    <w:rsid w:val="000C548A"/>
    <w:rsid w:val="000C5931"/>
    <w:rsid w:val="000C631F"/>
    <w:rsid w:val="000C6EE8"/>
    <w:rsid w:val="000C7F2B"/>
    <w:rsid w:val="000D283B"/>
    <w:rsid w:val="000D3715"/>
    <w:rsid w:val="000D6517"/>
    <w:rsid w:val="000D6DB4"/>
    <w:rsid w:val="000D6F50"/>
    <w:rsid w:val="000D7E8C"/>
    <w:rsid w:val="000E0186"/>
    <w:rsid w:val="000E02DE"/>
    <w:rsid w:val="000E337B"/>
    <w:rsid w:val="000E3773"/>
    <w:rsid w:val="000E3F62"/>
    <w:rsid w:val="000E3FC3"/>
    <w:rsid w:val="000E43C7"/>
    <w:rsid w:val="000E4E32"/>
    <w:rsid w:val="000E4EF6"/>
    <w:rsid w:val="000E5614"/>
    <w:rsid w:val="000E6102"/>
    <w:rsid w:val="000E6674"/>
    <w:rsid w:val="000E7FCE"/>
    <w:rsid w:val="000F057A"/>
    <w:rsid w:val="000F1641"/>
    <w:rsid w:val="000F1E84"/>
    <w:rsid w:val="000F24EB"/>
    <w:rsid w:val="000F49FE"/>
    <w:rsid w:val="000F4AC1"/>
    <w:rsid w:val="000F503D"/>
    <w:rsid w:val="000F59EB"/>
    <w:rsid w:val="001005A5"/>
    <w:rsid w:val="0010283F"/>
    <w:rsid w:val="001034E4"/>
    <w:rsid w:val="00103BC1"/>
    <w:rsid w:val="001049F4"/>
    <w:rsid w:val="0010515D"/>
    <w:rsid w:val="00105979"/>
    <w:rsid w:val="001060F4"/>
    <w:rsid w:val="001075B7"/>
    <w:rsid w:val="00111E8E"/>
    <w:rsid w:val="001127E5"/>
    <w:rsid w:val="0011301E"/>
    <w:rsid w:val="00113024"/>
    <w:rsid w:val="0011432E"/>
    <w:rsid w:val="0011498E"/>
    <w:rsid w:val="00116137"/>
    <w:rsid w:val="001163D6"/>
    <w:rsid w:val="00117826"/>
    <w:rsid w:val="001202FA"/>
    <w:rsid w:val="0012057D"/>
    <w:rsid w:val="00121448"/>
    <w:rsid w:val="0012226E"/>
    <w:rsid w:val="001223B4"/>
    <w:rsid w:val="0012270F"/>
    <w:rsid w:val="001228D2"/>
    <w:rsid w:val="00122DE2"/>
    <w:rsid w:val="00122FDE"/>
    <w:rsid w:val="001244D3"/>
    <w:rsid w:val="00125E80"/>
    <w:rsid w:val="001261D4"/>
    <w:rsid w:val="0012642F"/>
    <w:rsid w:val="00126744"/>
    <w:rsid w:val="00126AAC"/>
    <w:rsid w:val="001274AB"/>
    <w:rsid w:val="0013072E"/>
    <w:rsid w:val="001315D1"/>
    <w:rsid w:val="00131A6C"/>
    <w:rsid w:val="001336AC"/>
    <w:rsid w:val="00133CFC"/>
    <w:rsid w:val="0013438E"/>
    <w:rsid w:val="00134830"/>
    <w:rsid w:val="0013528E"/>
    <w:rsid w:val="001373CD"/>
    <w:rsid w:val="00140DC7"/>
    <w:rsid w:val="00141216"/>
    <w:rsid w:val="00143B5A"/>
    <w:rsid w:val="00145025"/>
    <w:rsid w:val="00145A05"/>
    <w:rsid w:val="001465F6"/>
    <w:rsid w:val="0014736A"/>
    <w:rsid w:val="00147CCE"/>
    <w:rsid w:val="00151598"/>
    <w:rsid w:val="001516C9"/>
    <w:rsid w:val="00151B9B"/>
    <w:rsid w:val="001522F1"/>
    <w:rsid w:val="00154B95"/>
    <w:rsid w:val="00154EF6"/>
    <w:rsid w:val="00155126"/>
    <w:rsid w:val="00155898"/>
    <w:rsid w:val="00155977"/>
    <w:rsid w:val="0015672D"/>
    <w:rsid w:val="001567F6"/>
    <w:rsid w:val="001576B2"/>
    <w:rsid w:val="00157D0E"/>
    <w:rsid w:val="001606CE"/>
    <w:rsid w:val="00160D4E"/>
    <w:rsid w:val="00161799"/>
    <w:rsid w:val="001617FB"/>
    <w:rsid w:val="00161F39"/>
    <w:rsid w:val="00163394"/>
    <w:rsid w:val="00163618"/>
    <w:rsid w:val="001646F1"/>
    <w:rsid w:val="001670DD"/>
    <w:rsid w:val="0016759D"/>
    <w:rsid w:val="00167E41"/>
    <w:rsid w:val="00170E62"/>
    <w:rsid w:val="0017216E"/>
    <w:rsid w:val="00173300"/>
    <w:rsid w:val="00174094"/>
    <w:rsid w:val="00176040"/>
    <w:rsid w:val="00176CF5"/>
    <w:rsid w:val="00177587"/>
    <w:rsid w:val="001800FA"/>
    <w:rsid w:val="00180241"/>
    <w:rsid w:val="00181242"/>
    <w:rsid w:val="00181289"/>
    <w:rsid w:val="00181F45"/>
    <w:rsid w:val="00182BEB"/>
    <w:rsid w:val="00184BD5"/>
    <w:rsid w:val="00184DE1"/>
    <w:rsid w:val="0018565B"/>
    <w:rsid w:val="00185E3B"/>
    <w:rsid w:val="00186483"/>
    <w:rsid w:val="00186B04"/>
    <w:rsid w:val="00187139"/>
    <w:rsid w:val="00191437"/>
    <w:rsid w:val="00192139"/>
    <w:rsid w:val="001940B4"/>
    <w:rsid w:val="00196624"/>
    <w:rsid w:val="001A0087"/>
    <w:rsid w:val="001A04B1"/>
    <w:rsid w:val="001A0F8F"/>
    <w:rsid w:val="001A16F7"/>
    <w:rsid w:val="001A1C55"/>
    <w:rsid w:val="001A2775"/>
    <w:rsid w:val="001A4758"/>
    <w:rsid w:val="001A4A04"/>
    <w:rsid w:val="001A4B62"/>
    <w:rsid w:val="001A53BF"/>
    <w:rsid w:val="001A72FA"/>
    <w:rsid w:val="001B0113"/>
    <w:rsid w:val="001B0DAB"/>
    <w:rsid w:val="001B12A6"/>
    <w:rsid w:val="001B159F"/>
    <w:rsid w:val="001B1CFC"/>
    <w:rsid w:val="001B303C"/>
    <w:rsid w:val="001B3123"/>
    <w:rsid w:val="001B4317"/>
    <w:rsid w:val="001B4374"/>
    <w:rsid w:val="001B601A"/>
    <w:rsid w:val="001B6B41"/>
    <w:rsid w:val="001B757D"/>
    <w:rsid w:val="001B770A"/>
    <w:rsid w:val="001C1303"/>
    <w:rsid w:val="001C15EE"/>
    <w:rsid w:val="001C2746"/>
    <w:rsid w:val="001C40D4"/>
    <w:rsid w:val="001C4940"/>
    <w:rsid w:val="001C4ACC"/>
    <w:rsid w:val="001C53A8"/>
    <w:rsid w:val="001D0152"/>
    <w:rsid w:val="001D0548"/>
    <w:rsid w:val="001D07A2"/>
    <w:rsid w:val="001D1100"/>
    <w:rsid w:val="001D25A7"/>
    <w:rsid w:val="001D2FD4"/>
    <w:rsid w:val="001D36B5"/>
    <w:rsid w:val="001D55C9"/>
    <w:rsid w:val="001D56D0"/>
    <w:rsid w:val="001D6ABB"/>
    <w:rsid w:val="001D6FB6"/>
    <w:rsid w:val="001D7731"/>
    <w:rsid w:val="001E0793"/>
    <w:rsid w:val="001E0B71"/>
    <w:rsid w:val="001E1B4E"/>
    <w:rsid w:val="001E2B07"/>
    <w:rsid w:val="001E2E8B"/>
    <w:rsid w:val="001E33A5"/>
    <w:rsid w:val="001E3560"/>
    <w:rsid w:val="001E3929"/>
    <w:rsid w:val="001E3E45"/>
    <w:rsid w:val="001E5093"/>
    <w:rsid w:val="001E57A0"/>
    <w:rsid w:val="001F0487"/>
    <w:rsid w:val="001F285B"/>
    <w:rsid w:val="001F37D1"/>
    <w:rsid w:val="001F46D8"/>
    <w:rsid w:val="001F5A0E"/>
    <w:rsid w:val="001F659F"/>
    <w:rsid w:val="001F6E6B"/>
    <w:rsid w:val="001F7B53"/>
    <w:rsid w:val="0020108C"/>
    <w:rsid w:val="0020298E"/>
    <w:rsid w:val="00202F50"/>
    <w:rsid w:val="00203216"/>
    <w:rsid w:val="00203AFF"/>
    <w:rsid w:val="00203B7B"/>
    <w:rsid w:val="00205991"/>
    <w:rsid w:val="002077E8"/>
    <w:rsid w:val="002077F0"/>
    <w:rsid w:val="00207CC5"/>
    <w:rsid w:val="00207E09"/>
    <w:rsid w:val="00210099"/>
    <w:rsid w:val="00210D77"/>
    <w:rsid w:val="00211170"/>
    <w:rsid w:val="00211344"/>
    <w:rsid w:val="00212055"/>
    <w:rsid w:val="00212C36"/>
    <w:rsid w:val="00213113"/>
    <w:rsid w:val="002137AF"/>
    <w:rsid w:val="00214706"/>
    <w:rsid w:val="002147BD"/>
    <w:rsid w:val="00214EA8"/>
    <w:rsid w:val="00214F01"/>
    <w:rsid w:val="00214F29"/>
    <w:rsid w:val="002151AD"/>
    <w:rsid w:val="00215B0F"/>
    <w:rsid w:val="00216894"/>
    <w:rsid w:val="002169B4"/>
    <w:rsid w:val="002201E2"/>
    <w:rsid w:val="00221E1F"/>
    <w:rsid w:val="0022309D"/>
    <w:rsid w:val="00223676"/>
    <w:rsid w:val="002237AF"/>
    <w:rsid w:val="00224797"/>
    <w:rsid w:val="00226443"/>
    <w:rsid w:val="00226F5A"/>
    <w:rsid w:val="00227B37"/>
    <w:rsid w:val="002303D3"/>
    <w:rsid w:val="002317C2"/>
    <w:rsid w:val="0023198F"/>
    <w:rsid w:val="002324F7"/>
    <w:rsid w:val="00232E78"/>
    <w:rsid w:val="00234743"/>
    <w:rsid w:val="00235E15"/>
    <w:rsid w:val="00236027"/>
    <w:rsid w:val="002372C9"/>
    <w:rsid w:val="00237D0F"/>
    <w:rsid w:val="00237F72"/>
    <w:rsid w:val="0024113B"/>
    <w:rsid w:val="002415A3"/>
    <w:rsid w:val="00243416"/>
    <w:rsid w:val="00245FEC"/>
    <w:rsid w:val="00247516"/>
    <w:rsid w:val="00247EC6"/>
    <w:rsid w:val="00250381"/>
    <w:rsid w:val="0025157A"/>
    <w:rsid w:val="0025164C"/>
    <w:rsid w:val="002536FE"/>
    <w:rsid w:val="00253C7D"/>
    <w:rsid w:val="00255915"/>
    <w:rsid w:val="00255CDD"/>
    <w:rsid w:val="002564DD"/>
    <w:rsid w:val="002566EE"/>
    <w:rsid w:val="00256DCF"/>
    <w:rsid w:val="00256E18"/>
    <w:rsid w:val="0025740A"/>
    <w:rsid w:val="0025786A"/>
    <w:rsid w:val="00262137"/>
    <w:rsid w:val="00262B89"/>
    <w:rsid w:val="00263A93"/>
    <w:rsid w:val="0026499A"/>
    <w:rsid w:val="00266B06"/>
    <w:rsid w:val="00267CF4"/>
    <w:rsid w:val="00271883"/>
    <w:rsid w:val="00273E30"/>
    <w:rsid w:val="002749B5"/>
    <w:rsid w:val="00275A39"/>
    <w:rsid w:val="0027614E"/>
    <w:rsid w:val="00276E93"/>
    <w:rsid w:val="002772FC"/>
    <w:rsid w:val="002814D4"/>
    <w:rsid w:val="00282B75"/>
    <w:rsid w:val="00282CDB"/>
    <w:rsid w:val="002838E4"/>
    <w:rsid w:val="00285BD1"/>
    <w:rsid w:val="0028781A"/>
    <w:rsid w:val="00287959"/>
    <w:rsid w:val="00290DC0"/>
    <w:rsid w:val="0029167A"/>
    <w:rsid w:val="00291B23"/>
    <w:rsid w:val="002924AA"/>
    <w:rsid w:val="00292982"/>
    <w:rsid w:val="002929BC"/>
    <w:rsid w:val="00293A37"/>
    <w:rsid w:val="00293C8E"/>
    <w:rsid w:val="00294524"/>
    <w:rsid w:val="00294ADC"/>
    <w:rsid w:val="00296AFF"/>
    <w:rsid w:val="00297F39"/>
    <w:rsid w:val="002A0D77"/>
    <w:rsid w:val="002A130E"/>
    <w:rsid w:val="002A2C30"/>
    <w:rsid w:val="002A2EBC"/>
    <w:rsid w:val="002A3C3E"/>
    <w:rsid w:val="002A3D06"/>
    <w:rsid w:val="002A4BBC"/>
    <w:rsid w:val="002A4DDE"/>
    <w:rsid w:val="002A60B6"/>
    <w:rsid w:val="002A6303"/>
    <w:rsid w:val="002A737A"/>
    <w:rsid w:val="002B0185"/>
    <w:rsid w:val="002B0D50"/>
    <w:rsid w:val="002B0D5D"/>
    <w:rsid w:val="002B11C9"/>
    <w:rsid w:val="002B13ED"/>
    <w:rsid w:val="002B1BB7"/>
    <w:rsid w:val="002B1DC9"/>
    <w:rsid w:val="002B255D"/>
    <w:rsid w:val="002B2FDF"/>
    <w:rsid w:val="002B37A5"/>
    <w:rsid w:val="002B4F9B"/>
    <w:rsid w:val="002B5DA2"/>
    <w:rsid w:val="002B626C"/>
    <w:rsid w:val="002B669F"/>
    <w:rsid w:val="002C0563"/>
    <w:rsid w:val="002C376D"/>
    <w:rsid w:val="002C4AC5"/>
    <w:rsid w:val="002C530B"/>
    <w:rsid w:val="002C59CA"/>
    <w:rsid w:val="002C6B95"/>
    <w:rsid w:val="002D0B32"/>
    <w:rsid w:val="002D12F4"/>
    <w:rsid w:val="002D12F5"/>
    <w:rsid w:val="002D20FE"/>
    <w:rsid w:val="002D3323"/>
    <w:rsid w:val="002D36D8"/>
    <w:rsid w:val="002D40A5"/>
    <w:rsid w:val="002D4C56"/>
    <w:rsid w:val="002D5519"/>
    <w:rsid w:val="002D5AAD"/>
    <w:rsid w:val="002D693D"/>
    <w:rsid w:val="002E0511"/>
    <w:rsid w:val="002E0AB9"/>
    <w:rsid w:val="002E1B86"/>
    <w:rsid w:val="002E2435"/>
    <w:rsid w:val="002E3882"/>
    <w:rsid w:val="002E3995"/>
    <w:rsid w:val="002E535E"/>
    <w:rsid w:val="002E6B15"/>
    <w:rsid w:val="002E6B84"/>
    <w:rsid w:val="002E71FD"/>
    <w:rsid w:val="002E74B8"/>
    <w:rsid w:val="002E76A9"/>
    <w:rsid w:val="002F0983"/>
    <w:rsid w:val="002F1BEB"/>
    <w:rsid w:val="002F1E1F"/>
    <w:rsid w:val="002F2AF6"/>
    <w:rsid w:val="002F3207"/>
    <w:rsid w:val="002F365E"/>
    <w:rsid w:val="002F4F2A"/>
    <w:rsid w:val="003003C1"/>
    <w:rsid w:val="003007F8"/>
    <w:rsid w:val="00301200"/>
    <w:rsid w:val="00301D03"/>
    <w:rsid w:val="003031B6"/>
    <w:rsid w:val="00303943"/>
    <w:rsid w:val="00304074"/>
    <w:rsid w:val="00306995"/>
    <w:rsid w:val="00310EE5"/>
    <w:rsid w:val="003112AF"/>
    <w:rsid w:val="003118AF"/>
    <w:rsid w:val="00312603"/>
    <w:rsid w:val="00313450"/>
    <w:rsid w:val="00314681"/>
    <w:rsid w:val="00315B0A"/>
    <w:rsid w:val="00315EFA"/>
    <w:rsid w:val="003201B6"/>
    <w:rsid w:val="00320A2B"/>
    <w:rsid w:val="00322033"/>
    <w:rsid w:val="00323F96"/>
    <w:rsid w:val="0032502B"/>
    <w:rsid w:val="00327497"/>
    <w:rsid w:val="00327C76"/>
    <w:rsid w:val="00327D64"/>
    <w:rsid w:val="0033075A"/>
    <w:rsid w:val="0033097D"/>
    <w:rsid w:val="00331956"/>
    <w:rsid w:val="00332908"/>
    <w:rsid w:val="00332D3E"/>
    <w:rsid w:val="00333CC9"/>
    <w:rsid w:val="00333DAF"/>
    <w:rsid w:val="00334CDA"/>
    <w:rsid w:val="0033529B"/>
    <w:rsid w:val="0033597E"/>
    <w:rsid w:val="00336054"/>
    <w:rsid w:val="003369F9"/>
    <w:rsid w:val="00336E0D"/>
    <w:rsid w:val="00337923"/>
    <w:rsid w:val="0034309C"/>
    <w:rsid w:val="003436EE"/>
    <w:rsid w:val="00343D24"/>
    <w:rsid w:val="00343F33"/>
    <w:rsid w:val="003460CF"/>
    <w:rsid w:val="00347719"/>
    <w:rsid w:val="00350A67"/>
    <w:rsid w:val="00351D42"/>
    <w:rsid w:val="00352017"/>
    <w:rsid w:val="003523B9"/>
    <w:rsid w:val="00352CD3"/>
    <w:rsid w:val="00352D67"/>
    <w:rsid w:val="00353922"/>
    <w:rsid w:val="003548C0"/>
    <w:rsid w:val="00355E9F"/>
    <w:rsid w:val="00356418"/>
    <w:rsid w:val="00357FDA"/>
    <w:rsid w:val="00360107"/>
    <w:rsid w:val="00360844"/>
    <w:rsid w:val="00362193"/>
    <w:rsid w:val="00363D84"/>
    <w:rsid w:val="00363FD2"/>
    <w:rsid w:val="00364D53"/>
    <w:rsid w:val="00365E40"/>
    <w:rsid w:val="00365EFF"/>
    <w:rsid w:val="003666AC"/>
    <w:rsid w:val="0037026D"/>
    <w:rsid w:val="0037048A"/>
    <w:rsid w:val="0037091B"/>
    <w:rsid w:val="00372625"/>
    <w:rsid w:val="0037308B"/>
    <w:rsid w:val="00374257"/>
    <w:rsid w:val="00375160"/>
    <w:rsid w:val="00375934"/>
    <w:rsid w:val="003763E1"/>
    <w:rsid w:val="00376AEE"/>
    <w:rsid w:val="00381AC6"/>
    <w:rsid w:val="00382624"/>
    <w:rsid w:val="00383013"/>
    <w:rsid w:val="00383FCB"/>
    <w:rsid w:val="003853DC"/>
    <w:rsid w:val="00385A90"/>
    <w:rsid w:val="00385CE5"/>
    <w:rsid w:val="00387C27"/>
    <w:rsid w:val="00390286"/>
    <w:rsid w:val="00390F6E"/>
    <w:rsid w:val="00391A51"/>
    <w:rsid w:val="00393B97"/>
    <w:rsid w:val="003945EA"/>
    <w:rsid w:val="003946D8"/>
    <w:rsid w:val="00394FCD"/>
    <w:rsid w:val="00395065"/>
    <w:rsid w:val="003950DC"/>
    <w:rsid w:val="00396E6C"/>
    <w:rsid w:val="00397130"/>
    <w:rsid w:val="003A10C1"/>
    <w:rsid w:val="003A2901"/>
    <w:rsid w:val="003A451C"/>
    <w:rsid w:val="003A4F02"/>
    <w:rsid w:val="003A5BA4"/>
    <w:rsid w:val="003A64E9"/>
    <w:rsid w:val="003A7D63"/>
    <w:rsid w:val="003A7EF1"/>
    <w:rsid w:val="003B0C8E"/>
    <w:rsid w:val="003B0E2F"/>
    <w:rsid w:val="003B1BC2"/>
    <w:rsid w:val="003B229E"/>
    <w:rsid w:val="003B301D"/>
    <w:rsid w:val="003B32D5"/>
    <w:rsid w:val="003B35B3"/>
    <w:rsid w:val="003B55C1"/>
    <w:rsid w:val="003B7ADF"/>
    <w:rsid w:val="003C02F8"/>
    <w:rsid w:val="003C0A5C"/>
    <w:rsid w:val="003C1797"/>
    <w:rsid w:val="003C1A5E"/>
    <w:rsid w:val="003C3055"/>
    <w:rsid w:val="003C31D1"/>
    <w:rsid w:val="003C3F3E"/>
    <w:rsid w:val="003C56BA"/>
    <w:rsid w:val="003C6AE4"/>
    <w:rsid w:val="003C6D17"/>
    <w:rsid w:val="003C703E"/>
    <w:rsid w:val="003C7580"/>
    <w:rsid w:val="003D12E9"/>
    <w:rsid w:val="003D1604"/>
    <w:rsid w:val="003D1CC9"/>
    <w:rsid w:val="003D3F6F"/>
    <w:rsid w:val="003D418E"/>
    <w:rsid w:val="003D5DFF"/>
    <w:rsid w:val="003D6AC0"/>
    <w:rsid w:val="003D785F"/>
    <w:rsid w:val="003E0578"/>
    <w:rsid w:val="003E07C2"/>
    <w:rsid w:val="003E0EF7"/>
    <w:rsid w:val="003E0FC3"/>
    <w:rsid w:val="003E1D4B"/>
    <w:rsid w:val="003E1EA1"/>
    <w:rsid w:val="003E2A0E"/>
    <w:rsid w:val="003E3422"/>
    <w:rsid w:val="003E66FA"/>
    <w:rsid w:val="003F0690"/>
    <w:rsid w:val="003F0CC2"/>
    <w:rsid w:val="003F15BF"/>
    <w:rsid w:val="003F1CB4"/>
    <w:rsid w:val="003F2874"/>
    <w:rsid w:val="003F36F5"/>
    <w:rsid w:val="003F4597"/>
    <w:rsid w:val="003F4730"/>
    <w:rsid w:val="003F5237"/>
    <w:rsid w:val="003F63E1"/>
    <w:rsid w:val="003F6B7A"/>
    <w:rsid w:val="003F6E0D"/>
    <w:rsid w:val="003F6E61"/>
    <w:rsid w:val="003F7B90"/>
    <w:rsid w:val="003F7F7B"/>
    <w:rsid w:val="00400A80"/>
    <w:rsid w:val="004033C0"/>
    <w:rsid w:val="0040432A"/>
    <w:rsid w:val="00404D04"/>
    <w:rsid w:val="004056DF"/>
    <w:rsid w:val="00405937"/>
    <w:rsid w:val="00405AC2"/>
    <w:rsid w:val="00405C6B"/>
    <w:rsid w:val="00406C2F"/>
    <w:rsid w:val="00407718"/>
    <w:rsid w:val="00413DB2"/>
    <w:rsid w:val="0041425E"/>
    <w:rsid w:val="0041483D"/>
    <w:rsid w:val="00414971"/>
    <w:rsid w:val="0041593C"/>
    <w:rsid w:val="00415A84"/>
    <w:rsid w:val="00416A52"/>
    <w:rsid w:val="004176DF"/>
    <w:rsid w:val="00417965"/>
    <w:rsid w:val="00420E92"/>
    <w:rsid w:val="00421C6B"/>
    <w:rsid w:val="00423F2B"/>
    <w:rsid w:val="004268E7"/>
    <w:rsid w:val="00426E2B"/>
    <w:rsid w:val="004270B9"/>
    <w:rsid w:val="004271BD"/>
    <w:rsid w:val="00427C75"/>
    <w:rsid w:val="0043058A"/>
    <w:rsid w:val="00430636"/>
    <w:rsid w:val="004317C5"/>
    <w:rsid w:val="00432E98"/>
    <w:rsid w:val="00433BDF"/>
    <w:rsid w:val="00433C55"/>
    <w:rsid w:val="0043424C"/>
    <w:rsid w:val="004404F3"/>
    <w:rsid w:val="00440E8E"/>
    <w:rsid w:val="00441FAE"/>
    <w:rsid w:val="004422BF"/>
    <w:rsid w:val="00443266"/>
    <w:rsid w:val="004445C1"/>
    <w:rsid w:val="0044552C"/>
    <w:rsid w:val="00445CBA"/>
    <w:rsid w:val="00446658"/>
    <w:rsid w:val="00447206"/>
    <w:rsid w:val="00447D76"/>
    <w:rsid w:val="0045293C"/>
    <w:rsid w:val="004531E4"/>
    <w:rsid w:val="0045494A"/>
    <w:rsid w:val="00455E5E"/>
    <w:rsid w:val="00460668"/>
    <w:rsid w:val="00461665"/>
    <w:rsid w:val="00461824"/>
    <w:rsid w:val="00462D96"/>
    <w:rsid w:val="004635EF"/>
    <w:rsid w:val="00465FE0"/>
    <w:rsid w:val="00466E51"/>
    <w:rsid w:val="00467BD6"/>
    <w:rsid w:val="00467EFC"/>
    <w:rsid w:val="004707A7"/>
    <w:rsid w:val="004711AF"/>
    <w:rsid w:val="0047135E"/>
    <w:rsid w:val="00471613"/>
    <w:rsid w:val="00471BE6"/>
    <w:rsid w:val="00472BF1"/>
    <w:rsid w:val="004730C8"/>
    <w:rsid w:val="004745C7"/>
    <w:rsid w:val="00474BB1"/>
    <w:rsid w:val="00477C34"/>
    <w:rsid w:val="00477C92"/>
    <w:rsid w:val="00480BBE"/>
    <w:rsid w:val="00482616"/>
    <w:rsid w:val="00482649"/>
    <w:rsid w:val="00482E70"/>
    <w:rsid w:val="004830BE"/>
    <w:rsid w:val="00483387"/>
    <w:rsid w:val="00483C6D"/>
    <w:rsid w:val="00483E9A"/>
    <w:rsid w:val="004840E4"/>
    <w:rsid w:val="004851C7"/>
    <w:rsid w:val="004856C9"/>
    <w:rsid w:val="00487B47"/>
    <w:rsid w:val="0049248A"/>
    <w:rsid w:val="0049316D"/>
    <w:rsid w:val="004932A1"/>
    <w:rsid w:val="00493F27"/>
    <w:rsid w:val="0049483E"/>
    <w:rsid w:val="004952D7"/>
    <w:rsid w:val="004957E4"/>
    <w:rsid w:val="00496508"/>
    <w:rsid w:val="0049697C"/>
    <w:rsid w:val="00496C03"/>
    <w:rsid w:val="0049707D"/>
    <w:rsid w:val="004A0330"/>
    <w:rsid w:val="004A0D36"/>
    <w:rsid w:val="004A1F61"/>
    <w:rsid w:val="004A21B6"/>
    <w:rsid w:val="004A69BB"/>
    <w:rsid w:val="004A6C81"/>
    <w:rsid w:val="004B0369"/>
    <w:rsid w:val="004B093F"/>
    <w:rsid w:val="004B0963"/>
    <w:rsid w:val="004B2B76"/>
    <w:rsid w:val="004B2E22"/>
    <w:rsid w:val="004B34E8"/>
    <w:rsid w:val="004B36AF"/>
    <w:rsid w:val="004B5106"/>
    <w:rsid w:val="004B76AF"/>
    <w:rsid w:val="004B78A0"/>
    <w:rsid w:val="004B7D03"/>
    <w:rsid w:val="004C0A41"/>
    <w:rsid w:val="004C0F5B"/>
    <w:rsid w:val="004C2990"/>
    <w:rsid w:val="004C2A11"/>
    <w:rsid w:val="004C3420"/>
    <w:rsid w:val="004C34F6"/>
    <w:rsid w:val="004C3638"/>
    <w:rsid w:val="004C36D4"/>
    <w:rsid w:val="004C4870"/>
    <w:rsid w:val="004C4DEC"/>
    <w:rsid w:val="004C5489"/>
    <w:rsid w:val="004C6545"/>
    <w:rsid w:val="004D3494"/>
    <w:rsid w:val="004D3ED0"/>
    <w:rsid w:val="004D4103"/>
    <w:rsid w:val="004D4742"/>
    <w:rsid w:val="004D4846"/>
    <w:rsid w:val="004D4F51"/>
    <w:rsid w:val="004D5575"/>
    <w:rsid w:val="004D570F"/>
    <w:rsid w:val="004D58E4"/>
    <w:rsid w:val="004D6366"/>
    <w:rsid w:val="004D64E6"/>
    <w:rsid w:val="004D6745"/>
    <w:rsid w:val="004D6F25"/>
    <w:rsid w:val="004D7F64"/>
    <w:rsid w:val="004E167A"/>
    <w:rsid w:val="004E3EC2"/>
    <w:rsid w:val="004E4589"/>
    <w:rsid w:val="004E4D78"/>
    <w:rsid w:val="004E56B5"/>
    <w:rsid w:val="004E5770"/>
    <w:rsid w:val="004E5BB9"/>
    <w:rsid w:val="004E6626"/>
    <w:rsid w:val="004E6684"/>
    <w:rsid w:val="004E69DB"/>
    <w:rsid w:val="004E7041"/>
    <w:rsid w:val="004E77D2"/>
    <w:rsid w:val="004F0425"/>
    <w:rsid w:val="004F12BA"/>
    <w:rsid w:val="004F24F5"/>
    <w:rsid w:val="004F26AF"/>
    <w:rsid w:val="004F2785"/>
    <w:rsid w:val="004F35B1"/>
    <w:rsid w:val="004F4914"/>
    <w:rsid w:val="004F4BEA"/>
    <w:rsid w:val="004F587F"/>
    <w:rsid w:val="004F5E25"/>
    <w:rsid w:val="004F6DF6"/>
    <w:rsid w:val="004F7053"/>
    <w:rsid w:val="004F7278"/>
    <w:rsid w:val="00500BCB"/>
    <w:rsid w:val="00501002"/>
    <w:rsid w:val="005017EE"/>
    <w:rsid w:val="00502C84"/>
    <w:rsid w:val="00503360"/>
    <w:rsid w:val="00503839"/>
    <w:rsid w:val="00503BAE"/>
    <w:rsid w:val="0050525C"/>
    <w:rsid w:val="00505F0D"/>
    <w:rsid w:val="005069C0"/>
    <w:rsid w:val="00507C66"/>
    <w:rsid w:val="0051069A"/>
    <w:rsid w:val="00510BB5"/>
    <w:rsid w:val="005129A2"/>
    <w:rsid w:val="005129C1"/>
    <w:rsid w:val="00513AFF"/>
    <w:rsid w:val="00514979"/>
    <w:rsid w:val="0051656D"/>
    <w:rsid w:val="005169C3"/>
    <w:rsid w:val="005174B4"/>
    <w:rsid w:val="0052114D"/>
    <w:rsid w:val="00521AB7"/>
    <w:rsid w:val="0052243D"/>
    <w:rsid w:val="00523B0F"/>
    <w:rsid w:val="00524D2F"/>
    <w:rsid w:val="005254C5"/>
    <w:rsid w:val="00525E7F"/>
    <w:rsid w:val="00526169"/>
    <w:rsid w:val="005308D0"/>
    <w:rsid w:val="00531948"/>
    <w:rsid w:val="00532A4D"/>
    <w:rsid w:val="0053378E"/>
    <w:rsid w:val="00533CB3"/>
    <w:rsid w:val="00533E33"/>
    <w:rsid w:val="00533FF7"/>
    <w:rsid w:val="00535546"/>
    <w:rsid w:val="00536433"/>
    <w:rsid w:val="00536441"/>
    <w:rsid w:val="005364EE"/>
    <w:rsid w:val="005367DC"/>
    <w:rsid w:val="00536ECF"/>
    <w:rsid w:val="005375E3"/>
    <w:rsid w:val="005377A6"/>
    <w:rsid w:val="00537CA7"/>
    <w:rsid w:val="00540707"/>
    <w:rsid w:val="005407B2"/>
    <w:rsid w:val="00540DA9"/>
    <w:rsid w:val="00541238"/>
    <w:rsid w:val="0054125D"/>
    <w:rsid w:val="0054211A"/>
    <w:rsid w:val="00542BCE"/>
    <w:rsid w:val="0054513C"/>
    <w:rsid w:val="00545813"/>
    <w:rsid w:val="00545AB8"/>
    <w:rsid w:val="00547829"/>
    <w:rsid w:val="00547A9F"/>
    <w:rsid w:val="00547AEC"/>
    <w:rsid w:val="00547CD3"/>
    <w:rsid w:val="0055250A"/>
    <w:rsid w:val="005529AE"/>
    <w:rsid w:val="00554109"/>
    <w:rsid w:val="00554D46"/>
    <w:rsid w:val="00554F8B"/>
    <w:rsid w:val="00556203"/>
    <w:rsid w:val="00557E19"/>
    <w:rsid w:val="00561046"/>
    <w:rsid w:val="00561951"/>
    <w:rsid w:val="005624B1"/>
    <w:rsid w:val="00562A92"/>
    <w:rsid w:val="00562BC8"/>
    <w:rsid w:val="00562CE1"/>
    <w:rsid w:val="00562DB4"/>
    <w:rsid w:val="0056339F"/>
    <w:rsid w:val="0056345B"/>
    <w:rsid w:val="00563659"/>
    <w:rsid w:val="00563B56"/>
    <w:rsid w:val="00564419"/>
    <w:rsid w:val="0056528A"/>
    <w:rsid w:val="00565977"/>
    <w:rsid w:val="00565BBD"/>
    <w:rsid w:val="00566C88"/>
    <w:rsid w:val="0057045D"/>
    <w:rsid w:val="00570E9B"/>
    <w:rsid w:val="00571058"/>
    <w:rsid w:val="00571F43"/>
    <w:rsid w:val="00572E28"/>
    <w:rsid w:val="00572FF6"/>
    <w:rsid w:val="005735B5"/>
    <w:rsid w:val="005754BA"/>
    <w:rsid w:val="00577844"/>
    <w:rsid w:val="00577AE8"/>
    <w:rsid w:val="00577CCB"/>
    <w:rsid w:val="005801CF"/>
    <w:rsid w:val="0058076F"/>
    <w:rsid w:val="005807DE"/>
    <w:rsid w:val="005816D8"/>
    <w:rsid w:val="005838B2"/>
    <w:rsid w:val="00583A82"/>
    <w:rsid w:val="005855AC"/>
    <w:rsid w:val="00587893"/>
    <w:rsid w:val="005900B8"/>
    <w:rsid w:val="00590CA9"/>
    <w:rsid w:val="00591252"/>
    <w:rsid w:val="005927C3"/>
    <w:rsid w:val="00592D84"/>
    <w:rsid w:val="00594785"/>
    <w:rsid w:val="0059488B"/>
    <w:rsid w:val="00594CA4"/>
    <w:rsid w:val="00595650"/>
    <w:rsid w:val="005958A5"/>
    <w:rsid w:val="0059613A"/>
    <w:rsid w:val="005964A0"/>
    <w:rsid w:val="005967BA"/>
    <w:rsid w:val="00596DD9"/>
    <w:rsid w:val="005974B0"/>
    <w:rsid w:val="005A00C4"/>
    <w:rsid w:val="005A07FA"/>
    <w:rsid w:val="005A1ACA"/>
    <w:rsid w:val="005A2F0A"/>
    <w:rsid w:val="005A3EF6"/>
    <w:rsid w:val="005A538D"/>
    <w:rsid w:val="005A5687"/>
    <w:rsid w:val="005A5BAB"/>
    <w:rsid w:val="005B16F0"/>
    <w:rsid w:val="005B2500"/>
    <w:rsid w:val="005B2AC3"/>
    <w:rsid w:val="005B33F5"/>
    <w:rsid w:val="005B3F7C"/>
    <w:rsid w:val="005B484F"/>
    <w:rsid w:val="005B548C"/>
    <w:rsid w:val="005B61C5"/>
    <w:rsid w:val="005B7849"/>
    <w:rsid w:val="005C0467"/>
    <w:rsid w:val="005C079A"/>
    <w:rsid w:val="005C12CC"/>
    <w:rsid w:val="005C3718"/>
    <w:rsid w:val="005C5A72"/>
    <w:rsid w:val="005C5C39"/>
    <w:rsid w:val="005C5E24"/>
    <w:rsid w:val="005C6162"/>
    <w:rsid w:val="005D0038"/>
    <w:rsid w:val="005D2E97"/>
    <w:rsid w:val="005D5302"/>
    <w:rsid w:val="005D6064"/>
    <w:rsid w:val="005D6646"/>
    <w:rsid w:val="005D6B90"/>
    <w:rsid w:val="005D7F42"/>
    <w:rsid w:val="005E0B67"/>
    <w:rsid w:val="005E0B8E"/>
    <w:rsid w:val="005E106F"/>
    <w:rsid w:val="005E1C13"/>
    <w:rsid w:val="005E1CE7"/>
    <w:rsid w:val="005E2111"/>
    <w:rsid w:val="005E2447"/>
    <w:rsid w:val="005E2559"/>
    <w:rsid w:val="005E2C5C"/>
    <w:rsid w:val="005E399C"/>
    <w:rsid w:val="005E3A79"/>
    <w:rsid w:val="005E4BB5"/>
    <w:rsid w:val="005E4C23"/>
    <w:rsid w:val="005E6538"/>
    <w:rsid w:val="005E7FDA"/>
    <w:rsid w:val="005F3AA9"/>
    <w:rsid w:val="005F43B5"/>
    <w:rsid w:val="005F4614"/>
    <w:rsid w:val="005F5696"/>
    <w:rsid w:val="005F6048"/>
    <w:rsid w:val="005F6279"/>
    <w:rsid w:val="006008E5"/>
    <w:rsid w:val="00600BBC"/>
    <w:rsid w:val="00600D42"/>
    <w:rsid w:val="00601777"/>
    <w:rsid w:val="0060190A"/>
    <w:rsid w:val="00602654"/>
    <w:rsid w:val="00602F88"/>
    <w:rsid w:val="00603871"/>
    <w:rsid w:val="00604162"/>
    <w:rsid w:val="00604197"/>
    <w:rsid w:val="00604375"/>
    <w:rsid w:val="00604720"/>
    <w:rsid w:val="0060564F"/>
    <w:rsid w:val="00605EF6"/>
    <w:rsid w:val="006063B3"/>
    <w:rsid w:val="00607375"/>
    <w:rsid w:val="006073D9"/>
    <w:rsid w:val="00607516"/>
    <w:rsid w:val="00610AB2"/>
    <w:rsid w:val="00610FAC"/>
    <w:rsid w:val="00611FBE"/>
    <w:rsid w:val="00612852"/>
    <w:rsid w:val="006141D3"/>
    <w:rsid w:val="0061499A"/>
    <w:rsid w:val="006159A3"/>
    <w:rsid w:val="00615A11"/>
    <w:rsid w:val="00616912"/>
    <w:rsid w:val="00617AF7"/>
    <w:rsid w:val="00617D8D"/>
    <w:rsid w:val="0062248A"/>
    <w:rsid w:val="006237E8"/>
    <w:rsid w:val="0062451D"/>
    <w:rsid w:val="0062523B"/>
    <w:rsid w:val="00625B48"/>
    <w:rsid w:val="006262E2"/>
    <w:rsid w:val="006266CF"/>
    <w:rsid w:val="0062720E"/>
    <w:rsid w:val="00630E6E"/>
    <w:rsid w:val="0063240D"/>
    <w:rsid w:val="00632D22"/>
    <w:rsid w:val="00633597"/>
    <w:rsid w:val="00634341"/>
    <w:rsid w:val="00634459"/>
    <w:rsid w:val="006349A4"/>
    <w:rsid w:val="00634F74"/>
    <w:rsid w:val="00635F2E"/>
    <w:rsid w:val="006406B7"/>
    <w:rsid w:val="00640E17"/>
    <w:rsid w:val="0064246A"/>
    <w:rsid w:val="00642487"/>
    <w:rsid w:val="00642E10"/>
    <w:rsid w:val="00643441"/>
    <w:rsid w:val="00643C23"/>
    <w:rsid w:val="0064535C"/>
    <w:rsid w:val="006455D4"/>
    <w:rsid w:val="00645B28"/>
    <w:rsid w:val="0064626A"/>
    <w:rsid w:val="00647171"/>
    <w:rsid w:val="006473F5"/>
    <w:rsid w:val="00647696"/>
    <w:rsid w:val="0065014E"/>
    <w:rsid w:val="006504C4"/>
    <w:rsid w:val="00650D2E"/>
    <w:rsid w:val="00653021"/>
    <w:rsid w:val="006535F1"/>
    <w:rsid w:val="00653C04"/>
    <w:rsid w:val="00655B83"/>
    <w:rsid w:val="00656608"/>
    <w:rsid w:val="00660B94"/>
    <w:rsid w:val="00661F31"/>
    <w:rsid w:val="006620D3"/>
    <w:rsid w:val="00662147"/>
    <w:rsid w:val="006629BC"/>
    <w:rsid w:val="00663BB6"/>
    <w:rsid w:val="00663D1B"/>
    <w:rsid w:val="00663DD4"/>
    <w:rsid w:val="00663E51"/>
    <w:rsid w:val="006648FD"/>
    <w:rsid w:val="00665100"/>
    <w:rsid w:val="00665AC9"/>
    <w:rsid w:val="00665C70"/>
    <w:rsid w:val="00666419"/>
    <w:rsid w:val="00666F72"/>
    <w:rsid w:val="0066737A"/>
    <w:rsid w:val="00667506"/>
    <w:rsid w:val="00667B60"/>
    <w:rsid w:val="00670E83"/>
    <w:rsid w:val="006714C5"/>
    <w:rsid w:val="00674D4E"/>
    <w:rsid w:val="0067553C"/>
    <w:rsid w:val="00675623"/>
    <w:rsid w:val="00676F0D"/>
    <w:rsid w:val="00677A48"/>
    <w:rsid w:val="00680109"/>
    <w:rsid w:val="00680866"/>
    <w:rsid w:val="00680E6D"/>
    <w:rsid w:val="00681C5C"/>
    <w:rsid w:val="00681CB2"/>
    <w:rsid w:val="00681D91"/>
    <w:rsid w:val="006833EF"/>
    <w:rsid w:val="0068609B"/>
    <w:rsid w:val="006877E3"/>
    <w:rsid w:val="00690206"/>
    <w:rsid w:val="006904AD"/>
    <w:rsid w:val="00690844"/>
    <w:rsid w:val="006912F9"/>
    <w:rsid w:val="00692062"/>
    <w:rsid w:val="00692CEE"/>
    <w:rsid w:val="00692EE3"/>
    <w:rsid w:val="00693CCC"/>
    <w:rsid w:val="00694967"/>
    <w:rsid w:val="006952CC"/>
    <w:rsid w:val="00695695"/>
    <w:rsid w:val="00695B8D"/>
    <w:rsid w:val="00696951"/>
    <w:rsid w:val="006975B5"/>
    <w:rsid w:val="00697F18"/>
    <w:rsid w:val="006A155F"/>
    <w:rsid w:val="006A1623"/>
    <w:rsid w:val="006A1DFC"/>
    <w:rsid w:val="006A2BCA"/>
    <w:rsid w:val="006A4C21"/>
    <w:rsid w:val="006A6178"/>
    <w:rsid w:val="006A635F"/>
    <w:rsid w:val="006A6934"/>
    <w:rsid w:val="006A6A0B"/>
    <w:rsid w:val="006A6AE0"/>
    <w:rsid w:val="006A6AE3"/>
    <w:rsid w:val="006A77B2"/>
    <w:rsid w:val="006A7CCE"/>
    <w:rsid w:val="006B09C1"/>
    <w:rsid w:val="006B282A"/>
    <w:rsid w:val="006B3386"/>
    <w:rsid w:val="006B35A7"/>
    <w:rsid w:val="006B419C"/>
    <w:rsid w:val="006B496F"/>
    <w:rsid w:val="006B4A1E"/>
    <w:rsid w:val="006B5D99"/>
    <w:rsid w:val="006B7AB2"/>
    <w:rsid w:val="006C0223"/>
    <w:rsid w:val="006C0A32"/>
    <w:rsid w:val="006C1A52"/>
    <w:rsid w:val="006C1FC4"/>
    <w:rsid w:val="006C2FC1"/>
    <w:rsid w:val="006C4791"/>
    <w:rsid w:val="006C52FD"/>
    <w:rsid w:val="006C726D"/>
    <w:rsid w:val="006C735E"/>
    <w:rsid w:val="006C7A32"/>
    <w:rsid w:val="006C7BD0"/>
    <w:rsid w:val="006D0835"/>
    <w:rsid w:val="006D0A42"/>
    <w:rsid w:val="006D0CA5"/>
    <w:rsid w:val="006D270A"/>
    <w:rsid w:val="006D281C"/>
    <w:rsid w:val="006D2ACB"/>
    <w:rsid w:val="006D2EA4"/>
    <w:rsid w:val="006D32A2"/>
    <w:rsid w:val="006D3653"/>
    <w:rsid w:val="006D3DFF"/>
    <w:rsid w:val="006D3EB9"/>
    <w:rsid w:val="006D63E7"/>
    <w:rsid w:val="006D65A5"/>
    <w:rsid w:val="006D6712"/>
    <w:rsid w:val="006D73B5"/>
    <w:rsid w:val="006D7427"/>
    <w:rsid w:val="006D77B4"/>
    <w:rsid w:val="006D7C7D"/>
    <w:rsid w:val="006E00FF"/>
    <w:rsid w:val="006E09A4"/>
    <w:rsid w:val="006E1C78"/>
    <w:rsid w:val="006E1CB6"/>
    <w:rsid w:val="006E2EA9"/>
    <w:rsid w:val="006E31BA"/>
    <w:rsid w:val="006E332B"/>
    <w:rsid w:val="006E3791"/>
    <w:rsid w:val="006E57F8"/>
    <w:rsid w:val="006E7165"/>
    <w:rsid w:val="006E7A81"/>
    <w:rsid w:val="006F0606"/>
    <w:rsid w:val="006F0CB6"/>
    <w:rsid w:val="006F1D6A"/>
    <w:rsid w:val="006F1FDE"/>
    <w:rsid w:val="006F24E2"/>
    <w:rsid w:val="006F2E4F"/>
    <w:rsid w:val="006F34E2"/>
    <w:rsid w:val="006F5050"/>
    <w:rsid w:val="006F7270"/>
    <w:rsid w:val="006F7F78"/>
    <w:rsid w:val="00701CE7"/>
    <w:rsid w:val="00704FD1"/>
    <w:rsid w:val="0070516A"/>
    <w:rsid w:val="00707211"/>
    <w:rsid w:val="00707542"/>
    <w:rsid w:val="007101E3"/>
    <w:rsid w:val="0071030A"/>
    <w:rsid w:val="007111C5"/>
    <w:rsid w:val="0071169A"/>
    <w:rsid w:val="007123CD"/>
    <w:rsid w:val="00712AF6"/>
    <w:rsid w:val="007136FB"/>
    <w:rsid w:val="00713D8F"/>
    <w:rsid w:val="00714B00"/>
    <w:rsid w:val="00714BFF"/>
    <w:rsid w:val="00715293"/>
    <w:rsid w:val="00715677"/>
    <w:rsid w:val="00715D3E"/>
    <w:rsid w:val="00715DB0"/>
    <w:rsid w:val="00716ED8"/>
    <w:rsid w:val="0071730A"/>
    <w:rsid w:val="00717C55"/>
    <w:rsid w:val="00720AEF"/>
    <w:rsid w:val="00721610"/>
    <w:rsid w:val="00721A5C"/>
    <w:rsid w:val="00721AC8"/>
    <w:rsid w:val="00722F11"/>
    <w:rsid w:val="007233AF"/>
    <w:rsid w:val="007241D4"/>
    <w:rsid w:val="0072429A"/>
    <w:rsid w:val="00724746"/>
    <w:rsid w:val="00725534"/>
    <w:rsid w:val="00725BC1"/>
    <w:rsid w:val="00725F69"/>
    <w:rsid w:val="00727572"/>
    <w:rsid w:val="007307E2"/>
    <w:rsid w:val="00731788"/>
    <w:rsid w:val="00731EAE"/>
    <w:rsid w:val="00732537"/>
    <w:rsid w:val="00733437"/>
    <w:rsid w:val="00733D5A"/>
    <w:rsid w:val="0073488A"/>
    <w:rsid w:val="00734AF9"/>
    <w:rsid w:val="00734F52"/>
    <w:rsid w:val="00737980"/>
    <w:rsid w:val="00740F8B"/>
    <w:rsid w:val="007432EE"/>
    <w:rsid w:val="00743800"/>
    <w:rsid w:val="00745C67"/>
    <w:rsid w:val="00750061"/>
    <w:rsid w:val="00750E9E"/>
    <w:rsid w:val="007514BB"/>
    <w:rsid w:val="0075171E"/>
    <w:rsid w:val="00752E8E"/>
    <w:rsid w:val="0075480A"/>
    <w:rsid w:val="00755382"/>
    <w:rsid w:val="00755E98"/>
    <w:rsid w:val="007576C4"/>
    <w:rsid w:val="00757EF4"/>
    <w:rsid w:val="00760B38"/>
    <w:rsid w:val="007611BC"/>
    <w:rsid w:val="00761722"/>
    <w:rsid w:val="00761766"/>
    <w:rsid w:val="0076196F"/>
    <w:rsid w:val="00762494"/>
    <w:rsid w:val="00762DFD"/>
    <w:rsid w:val="00762F0A"/>
    <w:rsid w:val="00765235"/>
    <w:rsid w:val="00765B26"/>
    <w:rsid w:val="00766985"/>
    <w:rsid w:val="00766BD0"/>
    <w:rsid w:val="00770529"/>
    <w:rsid w:val="007705AE"/>
    <w:rsid w:val="0077097D"/>
    <w:rsid w:val="00770DFF"/>
    <w:rsid w:val="007715F1"/>
    <w:rsid w:val="0077172B"/>
    <w:rsid w:val="0077241A"/>
    <w:rsid w:val="00772A87"/>
    <w:rsid w:val="00772BCF"/>
    <w:rsid w:val="00772C3E"/>
    <w:rsid w:val="00774740"/>
    <w:rsid w:val="0077523D"/>
    <w:rsid w:val="00775300"/>
    <w:rsid w:val="00775950"/>
    <w:rsid w:val="007766BC"/>
    <w:rsid w:val="007769C6"/>
    <w:rsid w:val="00777F4B"/>
    <w:rsid w:val="007801EA"/>
    <w:rsid w:val="007804D0"/>
    <w:rsid w:val="0078139B"/>
    <w:rsid w:val="007822A6"/>
    <w:rsid w:val="00783195"/>
    <w:rsid w:val="00783AFE"/>
    <w:rsid w:val="00783CC2"/>
    <w:rsid w:val="0078411A"/>
    <w:rsid w:val="00784454"/>
    <w:rsid w:val="00784C7B"/>
    <w:rsid w:val="007850ED"/>
    <w:rsid w:val="00785769"/>
    <w:rsid w:val="00786320"/>
    <w:rsid w:val="007877C5"/>
    <w:rsid w:val="00787F42"/>
    <w:rsid w:val="00790988"/>
    <w:rsid w:val="007909E0"/>
    <w:rsid w:val="007A0643"/>
    <w:rsid w:val="007A1CDB"/>
    <w:rsid w:val="007A1EBA"/>
    <w:rsid w:val="007A2A90"/>
    <w:rsid w:val="007A33D0"/>
    <w:rsid w:val="007A33F6"/>
    <w:rsid w:val="007A4C2A"/>
    <w:rsid w:val="007A6755"/>
    <w:rsid w:val="007A6E6E"/>
    <w:rsid w:val="007A6F13"/>
    <w:rsid w:val="007A73BF"/>
    <w:rsid w:val="007B0B7E"/>
    <w:rsid w:val="007B1E50"/>
    <w:rsid w:val="007B3D31"/>
    <w:rsid w:val="007B4474"/>
    <w:rsid w:val="007B4E53"/>
    <w:rsid w:val="007B4E87"/>
    <w:rsid w:val="007B5F31"/>
    <w:rsid w:val="007B5F66"/>
    <w:rsid w:val="007B603C"/>
    <w:rsid w:val="007B6CB7"/>
    <w:rsid w:val="007B7403"/>
    <w:rsid w:val="007B7432"/>
    <w:rsid w:val="007C0E0C"/>
    <w:rsid w:val="007C0F79"/>
    <w:rsid w:val="007C1EAD"/>
    <w:rsid w:val="007C316E"/>
    <w:rsid w:val="007C4B7A"/>
    <w:rsid w:val="007C610D"/>
    <w:rsid w:val="007C68A9"/>
    <w:rsid w:val="007C6970"/>
    <w:rsid w:val="007C6D41"/>
    <w:rsid w:val="007C77FD"/>
    <w:rsid w:val="007D00B6"/>
    <w:rsid w:val="007D02C3"/>
    <w:rsid w:val="007D1387"/>
    <w:rsid w:val="007D14C9"/>
    <w:rsid w:val="007D1EE1"/>
    <w:rsid w:val="007D427C"/>
    <w:rsid w:val="007D4893"/>
    <w:rsid w:val="007D48C7"/>
    <w:rsid w:val="007D5DD2"/>
    <w:rsid w:val="007D63E2"/>
    <w:rsid w:val="007D659C"/>
    <w:rsid w:val="007D689B"/>
    <w:rsid w:val="007D77F9"/>
    <w:rsid w:val="007D7DC9"/>
    <w:rsid w:val="007E1732"/>
    <w:rsid w:val="007E1841"/>
    <w:rsid w:val="007E1A53"/>
    <w:rsid w:val="007E2E73"/>
    <w:rsid w:val="007E5C44"/>
    <w:rsid w:val="007E6658"/>
    <w:rsid w:val="007E6D30"/>
    <w:rsid w:val="007F1393"/>
    <w:rsid w:val="007F1624"/>
    <w:rsid w:val="007F1CA7"/>
    <w:rsid w:val="007F2781"/>
    <w:rsid w:val="007F2E9A"/>
    <w:rsid w:val="007F3A56"/>
    <w:rsid w:val="007F3A9D"/>
    <w:rsid w:val="007F7223"/>
    <w:rsid w:val="00800B2B"/>
    <w:rsid w:val="00805DEE"/>
    <w:rsid w:val="00805FF1"/>
    <w:rsid w:val="00810772"/>
    <w:rsid w:val="00810D11"/>
    <w:rsid w:val="00811A68"/>
    <w:rsid w:val="008120F3"/>
    <w:rsid w:val="008129C9"/>
    <w:rsid w:val="008131F5"/>
    <w:rsid w:val="0081405C"/>
    <w:rsid w:val="008142B4"/>
    <w:rsid w:val="00815383"/>
    <w:rsid w:val="008156F5"/>
    <w:rsid w:val="00817C54"/>
    <w:rsid w:val="00820ED9"/>
    <w:rsid w:val="00820F76"/>
    <w:rsid w:val="00821245"/>
    <w:rsid w:val="008221A6"/>
    <w:rsid w:val="00822649"/>
    <w:rsid w:val="0082311C"/>
    <w:rsid w:val="008234F3"/>
    <w:rsid w:val="008236E3"/>
    <w:rsid w:val="00824311"/>
    <w:rsid w:val="00826417"/>
    <w:rsid w:val="00826A1F"/>
    <w:rsid w:val="008275C0"/>
    <w:rsid w:val="00830722"/>
    <w:rsid w:val="00832072"/>
    <w:rsid w:val="00832980"/>
    <w:rsid w:val="00833B03"/>
    <w:rsid w:val="00833D1D"/>
    <w:rsid w:val="008346CA"/>
    <w:rsid w:val="00837574"/>
    <w:rsid w:val="008378EA"/>
    <w:rsid w:val="008413C4"/>
    <w:rsid w:val="00842EDD"/>
    <w:rsid w:val="0084394D"/>
    <w:rsid w:val="008454BC"/>
    <w:rsid w:val="00845714"/>
    <w:rsid w:val="00846A6F"/>
    <w:rsid w:val="00847616"/>
    <w:rsid w:val="00851997"/>
    <w:rsid w:val="00852F3F"/>
    <w:rsid w:val="00853328"/>
    <w:rsid w:val="008553A9"/>
    <w:rsid w:val="00855C19"/>
    <w:rsid w:val="00855DBD"/>
    <w:rsid w:val="00856012"/>
    <w:rsid w:val="00856532"/>
    <w:rsid w:val="00856659"/>
    <w:rsid w:val="008568E8"/>
    <w:rsid w:val="00857A20"/>
    <w:rsid w:val="00857CA6"/>
    <w:rsid w:val="00857FD9"/>
    <w:rsid w:val="00860558"/>
    <w:rsid w:val="008618BE"/>
    <w:rsid w:val="00862AA2"/>
    <w:rsid w:val="008634CC"/>
    <w:rsid w:val="008645BB"/>
    <w:rsid w:val="008645DE"/>
    <w:rsid w:val="00864DA8"/>
    <w:rsid w:val="0086510A"/>
    <w:rsid w:val="00865FEB"/>
    <w:rsid w:val="008669E3"/>
    <w:rsid w:val="00866C66"/>
    <w:rsid w:val="00866EBB"/>
    <w:rsid w:val="00870782"/>
    <w:rsid w:val="00870B9F"/>
    <w:rsid w:val="00870E8C"/>
    <w:rsid w:val="00871AD9"/>
    <w:rsid w:val="0087284F"/>
    <w:rsid w:val="00872CB0"/>
    <w:rsid w:val="00872FFD"/>
    <w:rsid w:val="00873F8D"/>
    <w:rsid w:val="008745A9"/>
    <w:rsid w:val="008748CF"/>
    <w:rsid w:val="00874F35"/>
    <w:rsid w:val="00876E56"/>
    <w:rsid w:val="008816C4"/>
    <w:rsid w:val="00881731"/>
    <w:rsid w:val="00881893"/>
    <w:rsid w:val="00882022"/>
    <w:rsid w:val="00882C89"/>
    <w:rsid w:val="008843B3"/>
    <w:rsid w:val="00885694"/>
    <w:rsid w:val="00887457"/>
    <w:rsid w:val="00887CE3"/>
    <w:rsid w:val="00887FA3"/>
    <w:rsid w:val="00890A99"/>
    <w:rsid w:val="008918F4"/>
    <w:rsid w:val="00891FA5"/>
    <w:rsid w:val="00892701"/>
    <w:rsid w:val="008930CB"/>
    <w:rsid w:val="008939FF"/>
    <w:rsid w:val="00893A21"/>
    <w:rsid w:val="0089477B"/>
    <w:rsid w:val="00894B60"/>
    <w:rsid w:val="008955E4"/>
    <w:rsid w:val="00897A37"/>
    <w:rsid w:val="008A0B49"/>
    <w:rsid w:val="008A1FE7"/>
    <w:rsid w:val="008A224B"/>
    <w:rsid w:val="008A2C86"/>
    <w:rsid w:val="008A3F4C"/>
    <w:rsid w:val="008A4819"/>
    <w:rsid w:val="008A5678"/>
    <w:rsid w:val="008A68E8"/>
    <w:rsid w:val="008A6B34"/>
    <w:rsid w:val="008A7E26"/>
    <w:rsid w:val="008B02AB"/>
    <w:rsid w:val="008B150C"/>
    <w:rsid w:val="008B1BC4"/>
    <w:rsid w:val="008B233C"/>
    <w:rsid w:val="008B3864"/>
    <w:rsid w:val="008B389D"/>
    <w:rsid w:val="008B3D15"/>
    <w:rsid w:val="008B4969"/>
    <w:rsid w:val="008B4FAE"/>
    <w:rsid w:val="008B606A"/>
    <w:rsid w:val="008B66E3"/>
    <w:rsid w:val="008B735C"/>
    <w:rsid w:val="008C29E1"/>
    <w:rsid w:val="008C2CB7"/>
    <w:rsid w:val="008C2EFE"/>
    <w:rsid w:val="008C3F0E"/>
    <w:rsid w:val="008C4A16"/>
    <w:rsid w:val="008C510A"/>
    <w:rsid w:val="008C576A"/>
    <w:rsid w:val="008C6C82"/>
    <w:rsid w:val="008C6EF5"/>
    <w:rsid w:val="008C6F61"/>
    <w:rsid w:val="008C7FDF"/>
    <w:rsid w:val="008D1064"/>
    <w:rsid w:val="008D14FB"/>
    <w:rsid w:val="008D1658"/>
    <w:rsid w:val="008D1A74"/>
    <w:rsid w:val="008D249F"/>
    <w:rsid w:val="008D24E1"/>
    <w:rsid w:val="008D2C28"/>
    <w:rsid w:val="008D2CE0"/>
    <w:rsid w:val="008D3B35"/>
    <w:rsid w:val="008D3BAF"/>
    <w:rsid w:val="008D516B"/>
    <w:rsid w:val="008D58D5"/>
    <w:rsid w:val="008D63B7"/>
    <w:rsid w:val="008D68B7"/>
    <w:rsid w:val="008E2463"/>
    <w:rsid w:val="008E31FD"/>
    <w:rsid w:val="008E41F2"/>
    <w:rsid w:val="008E65B2"/>
    <w:rsid w:val="008E6DFB"/>
    <w:rsid w:val="008E70DC"/>
    <w:rsid w:val="008E7AC1"/>
    <w:rsid w:val="008F1885"/>
    <w:rsid w:val="008F2AD3"/>
    <w:rsid w:val="008F2BAA"/>
    <w:rsid w:val="008F2BCB"/>
    <w:rsid w:val="008F2E44"/>
    <w:rsid w:val="008F39FB"/>
    <w:rsid w:val="008F4F01"/>
    <w:rsid w:val="008F4F6E"/>
    <w:rsid w:val="008F715B"/>
    <w:rsid w:val="008F7251"/>
    <w:rsid w:val="008F7E25"/>
    <w:rsid w:val="009004FF"/>
    <w:rsid w:val="00901AAC"/>
    <w:rsid w:val="00902FF2"/>
    <w:rsid w:val="00904269"/>
    <w:rsid w:val="00904933"/>
    <w:rsid w:val="00905275"/>
    <w:rsid w:val="009060E4"/>
    <w:rsid w:val="00906B62"/>
    <w:rsid w:val="009076CB"/>
    <w:rsid w:val="00910BD3"/>
    <w:rsid w:val="00910D8B"/>
    <w:rsid w:val="00910FF8"/>
    <w:rsid w:val="00911251"/>
    <w:rsid w:val="00913DA2"/>
    <w:rsid w:val="00913F37"/>
    <w:rsid w:val="00914056"/>
    <w:rsid w:val="00914441"/>
    <w:rsid w:val="00917302"/>
    <w:rsid w:val="0091749A"/>
    <w:rsid w:val="00917E6C"/>
    <w:rsid w:val="00920A46"/>
    <w:rsid w:val="00921087"/>
    <w:rsid w:val="00921CF5"/>
    <w:rsid w:val="00923158"/>
    <w:rsid w:val="0092484A"/>
    <w:rsid w:val="00925213"/>
    <w:rsid w:val="00925561"/>
    <w:rsid w:val="0092677B"/>
    <w:rsid w:val="00927044"/>
    <w:rsid w:val="0092735A"/>
    <w:rsid w:val="0092735F"/>
    <w:rsid w:val="0093115F"/>
    <w:rsid w:val="0093411D"/>
    <w:rsid w:val="0093557F"/>
    <w:rsid w:val="00935A62"/>
    <w:rsid w:val="0093667A"/>
    <w:rsid w:val="009377B5"/>
    <w:rsid w:val="00937A57"/>
    <w:rsid w:val="00937AEA"/>
    <w:rsid w:val="0094030E"/>
    <w:rsid w:val="009403E0"/>
    <w:rsid w:val="00940C26"/>
    <w:rsid w:val="00941215"/>
    <w:rsid w:val="00941DFA"/>
    <w:rsid w:val="0094245B"/>
    <w:rsid w:val="00942F01"/>
    <w:rsid w:val="00942F2C"/>
    <w:rsid w:val="00943B0A"/>
    <w:rsid w:val="00944034"/>
    <w:rsid w:val="009450DF"/>
    <w:rsid w:val="00945110"/>
    <w:rsid w:val="00950A09"/>
    <w:rsid w:val="009510F9"/>
    <w:rsid w:val="0095113B"/>
    <w:rsid w:val="009516BA"/>
    <w:rsid w:val="00952A51"/>
    <w:rsid w:val="009545FB"/>
    <w:rsid w:val="00954718"/>
    <w:rsid w:val="00954F95"/>
    <w:rsid w:val="00957B9B"/>
    <w:rsid w:val="00960241"/>
    <w:rsid w:val="00960C64"/>
    <w:rsid w:val="00961AD5"/>
    <w:rsid w:val="00961D47"/>
    <w:rsid w:val="00961ED7"/>
    <w:rsid w:val="00962DF2"/>
    <w:rsid w:val="00965000"/>
    <w:rsid w:val="00966001"/>
    <w:rsid w:val="00966F0A"/>
    <w:rsid w:val="00967B3C"/>
    <w:rsid w:val="00971930"/>
    <w:rsid w:val="0097207F"/>
    <w:rsid w:val="0097281C"/>
    <w:rsid w:val="0097305E"/>
    <w:rsid w:val="00973192"/>
    <w:rsid w:val="00974773"/>
    <w:rsid w:val="00974FF1"/>
    <w:rsid w:val="009758BE"/>
    <w:rsid w:val="00976DF7"/>
    <w:rsid w:val="009773E0"/>
    <w:rsid w:val="00977518"/>
    <w:rsid w:val="00981680"/>
    <w:rsid w:val="00981AC9"/>
    <w:rsid w:val="00981B09"/>
    <w:rsid w:val="00981F26"/>
    <w:rsid w:val="0098343A"/>
    <w:rsid w:val="00983712"/>
    <w:rsid w:val="00983FCB"/>
    <w:rsid w:val="0099144A"/>
    <w:rsid w:val="00991541"/>
    <w:rsid w:val="00994AD1"/>
    <w:rsid w:val="00996646"/>
    <w:rsid w:val="009971EB"/>
    <w:rsid w:val="00997A23"/>
    <w:rsid w:val="00997C86"/>
    <w:rsid w:val="00997CEE"/>
    <w:rsid w:val="009A01EA"/>
    <w:rsid w:val="009A158B"/>
    <w:rsid w:val="009A18A2"/>
    <w:rsid w:val="009A225C"/>
    <w:rsid w:val="009A2D7D"/>
    <w:rsid w:val="009A2EED"/>
    <w:rsid w:val="009A3ABB"/>
    <w:rsid w:val="009A3F95"/>
    <w:rsid w:val="009A4C83"/>
    <w:rsid w:val="009B06A7"/>
    <w:rsid w:val="009B0D8D"/>
    <w:rsid w:val="009B1B46"/>
    <w:rsid w:val="009B20DA"/>
    <w:rsid w:val="009B7B4E"/>
    <w:rsid w:val="009C0560"/>
    <w:rsid w:val="009C09CA"/>
    <w:rsid w:val="009C0D4A"/>
    <w:rsid w:val="009C0F47"/>
    <w:rsid w:val="009C11E4"/>
    <w:rsid w:val="009C1A8C"/>
    <w:rsid w:val="009C49F2"/>
    <w:rsid w:val="009C4B0A"/>
    <w:rsid w:val="009C4E8E"/>
    <w:rsid w:val="009C5851"/>
    <w:rsid w:val="009C6AB8"/>
    <w:rsid w:val="009C6F17"/>
    <w:rsid w:val="009C7E47"/>
    <w:rsid w:val="009D0714"/>
    <w:rsid w:val="009D07CD"/>
    <w:rsid w:val="009D136D"/>
    <w:rsid w:val="009D1958"/>
    <w:rsid w:val="009D1ED1"/>
    <w:rsid w:val="009D211F"/>
    <w:rsid w:val="009D248F"/>
    <w:rsid w:val="009D3350"/>
    <w:rsid w:val="009D3444"/>
    <w:rsid w:val="009D38C2"/>
    <w:rsid w:val="009D557D"/>
    <w:rsid w:val="009D6594"/>
    <w:rsid w:val="009D7120"/>
    <w:rsid w:val="009D735E"/>
    <w:rsid w:val="009E08F5"/>
    <w:rsid w:val="009E1878"/>
    <w:rsid w:val="009E2222"/>
    <w:rsid w:val="009E3BD5"/>
    <w:rsid w:val="009E44D4"/>
    <w:rsid w:val="009E5E0B"/>
    <w:rsid w:val="009E6093"/>
    <w:rsid w:val="009E7366"/>
    <w:rsid w:val="009E76DC"/>
    <w:rsid w:val="009E7C1C"/>
    <w:rsid w:val="009E7D4D"/>
    <w:rsid w:val="009E7F40"/>
    <w:rsid w:val="009F0E3B"/>
    <w:rsid w:val="009F1158"/>
    <w:rsid w:val="009F39F4"/>
    <w:rsid w:val="009F3B2A"/>
    <w:rsid w:val="009F4A43"/>
    <w:rsid w:val="009F55DE"/>
    <w:rsid w:val="009F71E1"/>
    <w:rsid w:val="009F787F"/>
    <w:rsid w:val="009F7ADE"/>
    <w:rsid w:val="00A002FA"/>
    <w:rsid w:val="00A00350"/>
    <w:rsid w:val="00A008CB"/>
    <w:rsid w:val="00A008E1"/>
    <w:rsid w:val="00A0129E"/>
    <w:rsid w:val="00A01EAC"/>
    <w:rsid w:val="00A02425"/>
    <w:rsid w:val="00A02BE6"/>
    <w:rsid w:val="00A03B2D"/>
    <w:rsid w:val="00A04292"/>
    <w:rsid w:val="00A04764"/>
    <w:rsid w:val="00A04B22"/>
    <w:rsid w:val="00A04BB4"/>
    <w:rsid w:val="00A05ECD"/>
    <w:rsid w:val="00A061E4"/>
    <w:rsid w:val="00A06FBB"/>
    <w:rsid w:val="00A0790A"/>
    <w:rsid w:val="00A07C06"/>
    <w:rsid w:val="00A12591"/>
    <w:rsid w:val="00A137D3"/>
    <w:rsid w:val="00A13ABA"/>
    <w:rsid w:val="00A1423A"/>
    <w:rsid w:val="00A1426F"/>
    <w:rsid w:val="00A1433A"/>
    <w:rsid w:val="00A14B7B"/>
    <w:rsid w:val="00A179A6"/>
    <w:rsid w:val="00A20548"/>
    <w:rsid w:val="00A20943"/>
    <w:rsid w:val="00A22BF9"/>
    <w:rsid w:val="00A22D83"/>
    <w:rsid w:val="00A242C0"/>
    <w:rsid w:val="00A24F97"/>
    <w:rsid w:val="00A25BF4"/>
    <w:rsid w:val="00A27C5D"/>
    <w:rsid w:val="00A30D36"/>
    <w:rsid w:val="00A31D9D"/>
    <w:rsid w:val="00A321C4"/>
    <w:rsid w:val="00A35361"/>
    <w:rsid w:val="00A358A6"/>
    <w:rsid w:val="00A35BA7"/>
    <w:rsid w:val="00A37A32"/>
    <w:rsid w:val="00A37C0B"/>
    <w:rsid w:val="00A4038C"/>
    <w:rsid w:val="00A409A9"/>
    <w:rsid w:val="00A415F6"/>
    <w:rsid w:val="00A41B2A"/>
    <w:rsid w:val="00A427A5"/>
    <w:rsid w:val="00A42EE4"/>
    <w:rsid w:val="00A50BBA"/>
    <w:rsid w:val="00A567C9"/>
    <w:rsid w:val="00A57C92"/>
    <w:rsid w:val="00A6111C"/>
    <w:rsid w:val="00A61F1E"/>
    <w:rsid w:val="00A6202F"/>
    <w:rsid w:val="00A626FA"/>
    <w:rsid w:val="00A62996"/>
    <w:rsid w:val="00A63304"/>
    <w:rsid w:val="00A63B10"/>
    <w:rsid w:val="00A6516E"/>
    <w:rsid w:val="00A662F1"/>
    <w:rsid w:val="00A67342"/>
    <w:rsid w:val="00A6737A"/>
    <w:rsid w:val="00A7168B"/>
    <w:rsid w:val="00A718B1"/>
    <w:rsid w:val="00A71A4C"/>
    <w:rsid w:val="00A72723"/>
    <w:rsid w:val="00A727D2"/>
    <w:rsid w:val="00A72873"/>
    <w:rsid w:val="00A72E6F"/>
    <w:rsid w:val="00A73FFF"/>
    <w:rsid w:val="00A74739"/>
    <w:rsid w:val="00A75584"/>
    <w:rsid w:val="00A76774"/>
    <w:rsid w:val="00A76D97"/>
    <w:rsid w:val="00A77C8F"/>
    <w:rsid w:val="00A77D4F"/>
    <w:rsid w:val="00A8537A"/>
    <w:rsid w:val="00A87144"/>
    <w:rsid w:val="00A91F2C"/>
    <w:rsid w:val="00A91F31"/>
    <w:rsid w:val="00A930EB"/>
    <w:rsid w:val="00A94340"/>
    <w:rsid w:val="00A965AB"/>
    <w:rsid w:val="00A97883"/>
    <w:rsid w:val="00A97F23"/>
    <w:rsid w:val="00A97FB3"/>
    <w:rsid w:val="00AA09F2"/>
    <w:rsid w:val="00AA18C8"/>
    <w:rsid w:val="00AA1B95"/>
    <w:rsid w:val="00AA2984"/>
    <w:rsid w:val="00AA3105"/>
    <w:rsid w:val="00AA35DD"/>
    <w:rsid w:val="00AA5A65"/>
    <w:rsid w:val="00AA5B93"/>
    <w:rsid w:val="00AA67CF"/>
    <w:rsid w:val="00AB0040"/>
    <w:rsid w:val="00AB02B7"/>
    <w:rsid w:val="00AB0D8A"/>
    <w:rsid w:val="00AB2277"/>
    <w:rsid w:val="00AB2284"/>
    <w:rsid w:val="00AB26B0"/>
    <w:rsid w:val="00AB2852"/>
    <w:rsid w:val="00AB2FDA"/>
    <w:rsid w:val="00AB47C1"/>
    <w:rsid w:val="00AB47F2"/>
    <w:rsid w:val="00AB4CED"/>
    <w:rsid w:val="00AB4F85"/>
    <w:rsid w:val="00AB66AF"/>
    <w:rsid w:val="00AB7CAE"/>
    <w:rsid w:val="00AC0A22"/>
    <w:rsid w:val="00AC1B3D"/>
    <w:rsid w:val="00AC320E"/>
    <w:rsid w:val="00AC3896"/>
    <w:rsid w:val="00AC3F50"/>
    <w:rsid w:val="00AC4E7F"/>
    <w:rsid w:val="00AC564F"/>
    <w:rsid w:val="00AC584C"/>
    <w:rsid w:val="00AC74C5"/>
    <w:rsid w:val="00AC777A"/>
    <w:rsid w:val="00AC7F45"/>
    <w:rsid w:val="00AD0560"/>
    <w:rsid w:val="00AD17B4"/>
    <w:rsid w:val="00AD48E0"/>
    <w:rsid w:val="00AD4C7F"/>
    <w:rsid w:val="00AD5A16"/>
    <w:rsid w:val="00AD6AB0"/>
    <w:rsid w:val="00AD78CA"/>
    <w:rsid w:val="00AE0516"/>
    <w:rsid w:val="00AE1250"/>
    <w:rsid w:val="00AE1428"/>
    <w:rsid w:val="00AE1599"/>
    <w:rsid w:val="00AE1711"/>
    <w:rsid w:val="00AE1A3A"/>
    <w:rsid w:val="00AE4454"/>
    <w:rsid w:val="00AE539C"/>
    <w:rsid w:val="00AE546A"/>
    <w:rsid w:val="00AE6EDA"/>
    <w:rsid w:val="00AF4329"/>
    <w:rsid w:val="00AF47FB"/>
    <w:rsid w:val="00AF4CCE"/>
    <w:rsid w:val="00AF5494"/>
    <w:rsid w:val="00AF5614"/>
    <w:rsid w:val="00AF737D"/>
    <w:rsid w:val="00AF7B43"/>
    <w:rsid w:val="00B0022D"/>
    <w:rsid w:val="00B01343"/>
    <w:rsid w:val="00B02683"/>
    <w:rsid w:val="00B02800"/>
    <w:rsid w:val="00B05A02"/>
    <w:rsid w:val="00B05B63"/>
    <w:rsid w:val="00B062AC"/>
    <w:rsid w:val="00B062E5"/>
    <w:rsid w:val="00B064A3"/>
    <w:rsid w:val="00B07F55"/>
    <w:rsid w:val="00B10984"/>
    <w:rsid w:val="00B10F42"/>
    <w:rsid w:val="00B115C2"/>
    <w:rsid w:val="00B11BD3"/>
    <w:rsid w:val="00B13E1A"/>
    <w:rsid w:val="00B1407F"/>
    <w:rsid w:val="00B150B8"/>
    <w:rsid w:val="00B1590D"/>
    <w:rsid w:val="00B16AEB"/>
    <w:rsid w:val="00B172BE"/>
    <w:rsid w:val="00B176A4"/>
    <w:rsid w:val="00B17C5A"/>
    <w:rsid w:val="00B17D3D"/>
    <w:rsid w:val="00B17ECE"/>
    <w:rsid w:val="00B21548"/>
    <w:rsid w:val="00B21F2C"/>
    <w:rsid w:val="00B22774"/>
    <w:rsid w:val="00B24E4B"/>
    <w:rsid w:val="00B2659A"/>
    <w:rsid w:val="00B269F1"/>
    <w:rsid w:val="00B26E5E"/>
    <w:rsid w:val="00B3028C"/>
    <w:rsid w:val="00B30705"/>
    <w:rsid w:val="00B31AAD"/>
    <w:rsid w:val="00B340A1"/>
    <w:rsid w:val="00B379DC"/>
    <w:rsid w:val="00B40388"/>
    <w:rsid w:val="00B40660"/>
    <w:rsid w:val="00B406E6"/>
    <w:rsid w:val="00B4085F"/>
    <w:rsid w:val="00B42CAE"/>
    <w:rsid w:val="00B42E2F"/>
    <w:rsid w:val="00B43F75"/>
    <w:rsid w:val="00B4445B"/>
    <w:rsid w:val="00B44BE2"/>
    <w:rsid w:val="00B45601"/>
    <w:rsid w:val="00B45AE9"/>
    <w:rsid w:val="00B47418"/>
    <w:rsid w:val="00B47BBE"/>
    <w:rsid w:val="00B47E4A"/>
    <w:rsid w:val="00B51010"/>
    <w:rsid w:val="00B5202E"/>
    <w:rsid w:val="00B52D9E"/>
    <w:rsid w:val="00B54935"/>
    <w:rsid w:val="00B54A01"/>
    <w:rsid w:val="00B56A20"/>
    <w:rsid w:val="00B57E52"/>
    <w:rsid w:val="00B603CA"/>
    <w:rsid w:val="00B60AB4"/>
    <w:rsid w:val="00B63796"/>
    <w:rsid w:val="00B664AE"/>
    <w:rsid w:val="00B66CAE"/>
    <w:rsid w:val="00B672D0"/>
    <w:rsid w:val="00B720D7"/>
    <w:rsid w:val="00B72D11"/>
    <w:rsid w:val="00B75122"/>
    <w:rsid w:val="00B759C0"/>
    <w:rsid w:val="00B7630B"/>
    <w:rsid w:val="00B80487"/>
    <w:rsid w:val="00B8088A"/>
    <w:rsid w:val="00B809F1"/>
    <w:rsid w:val="00B81901"/>
    <w:rsid w:val="00B834CB"/>
    <w:rsid w:val="00B83A68"/>
    <w:rsid w:val="00B84374"/>
    <w:rsid w:val="00B8440C"/>
    <w:rsid w:val="00B85D30"/>
    <w:rsid w:val="00B8689D"/>
    <w:rsid w:val="00B868FE"/>
    <w:rsid w:val="00B87A2B"/>
    <w:rsid w:val="00B91B71"/>
    <w:rsid w:val="00B923C3"/>
    <w:rsid w:val="00B9275A"/>
    <w:rsid w:val="00B92892"/>
    <w:rsid w:val="00B93178"/>
    <w:rsid w:val="00B934A5"/>
    <w:rsid w:val="00B9665D"/>
    <w:rsid w:val="00B9674D"/>
    <w:rsid w:val="00B96D5E"/>
    <w:rsid w:val="00B97797"/>
    <w:rsid w:val="00BA0EC5"/>
    <w:rsid w:val="00BA1430"/>
    <w:rsid w:val="00BA1A10"/>
    <w:rsid w:val="00BA2189"/>
    <w:rsid w:val="00BA24FF"/>
    <w:rsid w:val="00BA31E9"/>
    <w:rsid w:val="00BA47D3"/>
    <w:rsid w:val="00BA4F5E"/>
    <w:rsid w:val="00BA5CB9"/>
    <w:rsid w:val="00BA659F"/>
    <w:rsid w:val="00BA6DD4"/>
    <w:rsid w:val="00BA733B"/>
    <w:rsid w:val="00BB0515"/>
    <w:rsid w:val="00BB099A"/>
    <w:rsid w:val="00BB1008"/>
    <w:rsid w:val="00BB22D6"/>
    <w:rsid w:val="00BB23AD"/>
    <w:rsid w:val="00BB2AF7"/>
    <w:rsid w:val="00BB372A"/>
    <w:rsid w:val="00BB3BE6"/>
    <w:rsid w:val="00BB40ED"/>
    <w:rsid w:val="00BB4DF4"/>
    <w:rsid w:val="00BB4E52"/>
    <w:rsid w:val="00BC0A28"/>
    <w:rsid w:val="00BC1312"/>
    <w:rsid w:val="00BC1943"/>
    <w:rsid w:val="00BC1A59"/>
    <w:rsid w:val="00BC2F15"/>
    <w:rsid w:val="00BC4717"/>
    <w:rsid w:val="00BC4773"/>
    <w:rsid w:val="00BC47B8"/>
    <w:rsid w:val="00BC55CF"/>
    <w:rsid w:val="00BC6F41"/>
    <w:rsid w:val="00BD035C"/>
    <w:rsid w:val="00BD2B36"/>
    <w:rsid w:val="00BD3DE1"/>
    <w:rsid w:val="00BD3F7E"/>
    <w:rsid w:val="00BD67FF"/>
    <w:rsid w:val="00BD694C"/>
    <w:rsid w:val="00BD778E"/>
    <w:rsid w:val="00BE1495"/>
    <w:rsid w:val="00BE17B9"/>
    <w:rsid w:val="00BE2AFD"/>
    <w:rsid w:val="00BE4E27"/>
    <w:rsid w:val="00BE64ED"/>
    <w:rsid w:val="00BF0406"/>
    <w:rsid w:val="00BF1C53"/>
    <w:rsid w:val="00BF293D"/>
    <w:rsid w:val="00BF2B35"/>
    <w:rsid w:val="00BF399D"/>
    <w:rsid w:val="00BF46BE"/>
    <w:rsid w:val="00BF4718"/>
    <w:rsid w:val="00BF4DB5"/>
    <w:rsid w:val="00BF517E"/>
    <w:rsid w:val="00BF5552"/>
    <w:rsid w:val="00BF6CA1"/>
    <w:rsid w:val="00BF71EE"/>
    <w:rsid w:val="00BF72D6"/>
    <w:rsid w:val="00BF7FBC"/>
    <w:rsid w:val="00C00605"/>
    <w:rsid w:val="00C015D4"/>
    <w:rsid w:val="00C0166D"/>
    <w:rsid w:val="00C01B0F"/>
    <w:rsid w:val="00C068E9"/>
    <w:rsid w:val="00C06CA6"/>
    <w:rsid w:val="00C06FEA"/>
    <w:rsid w:val="00C072B9"/>
    <w:rsid w:val="00C07359"/>
    <w:rsid w:val="00C106BE"/>
    <w:rsid w:val="00C10B77"/>
    <w:rsid w:val="00C1372B"/>
    <w:rsid w:val="00C140D7"/>
    <w:rsid w:val="00C1434A"/>
    <w:rsid w:val="00C1462C"/>
    <w:rsid w:val="00C14D96"/>
    <w:rsid w:val="00C14E54"/>
    <w:rsid w:val="00C1526F"/>
    <w:rsid w:val="00C152B3"/>
    <w:rsid w:val="00C153EC"/>
    <w:rsid w:val="00C15DA2"/>
    <w:rsid w:val="00C178E7"/>
    <w:rsid w:val="00C2149B"/>
    <w:rsid w:val="00C2242C"/>
    <w:rsid w:val="00C22E71"/>
    <w:rsid w:val="00C22E89"/>
    <w:rsid w:val="00C239CC"/>
    <w:rsid w:val="00C23E4E"/>
    <w:rsid w:val="00C2400E"/>
    <w:rsid w:val="00C24A02"/>
    <w:rsid w:val="00C26A84"/>
    <w:rsid w:val="00C26EA8"/>
    <w:rsid w:val="00C27580"/>
    <w:rsid w:val="00C27E3A"/>
    <w:rsid w:val="00C3110E"/>
    <w:rsid w:val="00C32607"/>
    <w:rsid w:val="00C32A4A"/>
    <w:rsid w:val="00C32C46"/>
    <w:rsid w:val="00C32DAC"/>
    <w:rsid w:val="00C3368A"/>
    <w:rsid w:val="00C33E40"/>
    <w:rsid w:val="00C35437"/>
    <w:rsid w:val="00C372B0"/>
    <w:rsid w:val="00C4037D"/>
    <w:rsid w:val="00C40777"/>
    <w:rsid w:val="00C4241E"/>
    <w:rsid w:val="00C4441C"/>
    <w:rsid w:val="00C44BBE"/>
    <w:rsid w:val="00C44C1F"/>
    <w:rsid w:val="00C44CB4"/>
    <w:rsid w:val="00C45439"/>
    <w:rsid w:val="00C459F3"/>
    <w:rsid w:val="00C46EEF"/>
    <w:rsid w:val="00C511E7"/>
    <w:rsid w:val="00C51DD6"/>
    <w:rsid w:val="00C52287"/>
    <w:rsid w:val="00C52E21"/>
    <w:rsid w:val="00C53731"/>
    <w:rsid w:val="00C53ADF"/>
    <w:rsid w:val="00C541CF"/>
    <w:rsid w:val="00C5423E"/>
    <w:rsid w:val="00C5741D"/>
    <w:rsid w:val="00C57505"/>
    <w:rsid w:val="00C57799"/>
    <w:rsid w:val="00C60DF2"/>
    <w:rsid w:val="00C61A8D"/>
    <w:rsid w:val="00C622F9"/>
    <w:rsid w:val="00C62644"/>
    <w:rsid w:val="00C63165"/>
    <w:rsid w:val="00C63922"/>
    <w:rsid w:val="00C63CF4"/>
    <w:rsid w:val="00C6453C"/>
    <w:rsid w:val="00C65A93"/>
    <w:rsid w:val="00C65C83"/>
    <w:rsid w:val="00C67D3B"/>
    <w:rsid w:val="00C7041F"/>
    <w:rsid w:val="00C70F40"/>
    <w:rsid w:val="00C71EA0"/>
    <w:rsid w:val="00C726A1"/>
    <w:rsid w:val="00C72EB4"/>
    <w:rsid w:val="00C73589"/>
    <w:rsid w:val="00C73626"/>
    <w:rsid w:val="00C73EBB"/>
    <w:rsid w:val="00C7599F"/>
    <w:rsid w:val="00C7670F"/>
    <w:rsid w:val="00C76C01"/>
    <w:rsid w:val="00C77A15"/>
    <w:rsid w:val="00C77D41"/>
    <w:rsid w:val="00C80E53"/>
    <w:rsid w:val="00C80E86"/>
    <w:rsid w:val="00C81206"/>
    <w:rsid w:val="00C82D28"/>
    <w:rsid w:val="00C82F42"/>
    <w:rsid w:val="00C83852"/>
    <w:rsid w:val="00C83901"/>
    <w:rsid w:val="00C84666"/>
    <w:rsid w:val="00C847E1"/>
    <w:rsid w:val="00C86F2A"/>
    <w:rsid w:val="00C874FA"/>
    <w:rsid w:val="00C8790C"/>
    <w:rsid w:val="00C87A31"/>
    <w:rsid w:val="00C911A9"/>
    <w:rsid w:val="00C91973"/>
    <w:rsid w:val="00C92D19"/>
    <w:rsid w:val="00C94E02"/>
    <w:rsid w:val="00C96BB5"/>
    <w:rsid w:val="00C97EDD"/>
    <w:rsid w:val="00CA009B"/>
    <w:rsid w:val="00CA0AA1"/>
    <w:rsid w:val="00CA0D09"/>
    <w:rsid w:val="00CA15B4"/>
    <w:rsid w:val="00CA2A26"/>
    <w:rsid w:val="00CA3951"/>
    <w:rsid w:val="00CA3B45"/>
    <w:rsid w:val="00CB2585"/>
    <w:rsid w:val="00CB363D"/>
    <w:rsid w:val="00CB382B"/>
    <w:rsid w:val="00CB3AFB"/>
    <w:rsid w:val="00CB600B"/>
    <w:rsid w:val="00CC0053"/>
    <w:rsid w:val="00CC040D"/>
    <w:rsid w:val="00CC1105"/>
    <w:rsid w:val="00CC1B99"/>
    <w:rsid w:val="00CC3255"/>
    <w:rsid w:val="00CC44F6"/>
    <w:rsid w:val="00CC4900"/>
    <w:rsid w:val="00CC491C"/>
    <w:rsid w:val="00CC4AAE"/>
    <w:rsid w:val="00CC50FD"/>
    <w:rsid w:val="00CC5222"/>
    <w:rsid w:val="00CC5E77"/>
    <w:rsid w:val="00CC6291"/>
    <w:rsid w:val="00CC673C"/>
    <w:rsid w:val="00CD0F60"/>
    <w:rsid w:val="00CD1517"/>
    <w:rsid w:val="00CD250F"/>
    <w:rsid w:val="00CD2543"/>
    <w:rsid w:val="00CD2581"/>
    <w:rsid w:val="00CD600A"/>
    <w:rsid w:val="00CD61FF"/>
    <w:rsid w:val="00CD625A"/>
    <w:rsid w:val="00CD631E"/>
    <w:rsid w:val="00CD655F"/>
    <w:rsid w:val="00CD6E79"/>
    <w:rsid w:val="00CD738C"/>
    <w:rsid w:val="00CD76B6"/>
    <w:rsid w:val="00CD7993"/>
    <w:rsid w:val="00CE1070"/>
    <w:rsid w:val="00CE1C47"/>
    <w:rsid w:val="00CE229E"/>
    <w:rsid w:val="00CE2D9B"/>
    <w:rsid w:val="00CE3723"/>
    <w:rsid w:val="00CE401D"/>
    <w:rsid w:val="00CE4834"/>
    <w:rsid w:val="00CE5BA6"/>
    <w:rsid w:val="00CE5C4B"/>
    <w:rsid w:val="00CE7C97"/>
    <w:rsid w:val="00CF0D87"/>
    <w:rsid w:val="00CF0F65"/>
    <w:rsid w:val="00CF19F0"/>
    <w:rsid w:val="00CF20FB"/>
    <w:rsid w:val="00CF2B16"/>
    <w:rsid w:val="00CF3713"/>
    <w:rsid w:val="00CF42B6"/>
    <w:rsid w:val="00CF4342"/>
    <w:rsid w:val="00CF4CA8"/>
    <w:rsid w:val="00CF51B2"/>
    <w:rsid w:val="00CF61EB"/>
    <w:rsid w:val="00CF6DA4"/>
    <w:rsid w:val="00CF79E2"/>
    <w:rsid w:val="00D0057D"/>
    <w:rsid w:val="00D00675"/>
    <w:rsid w:val="00D006A3"/>
    <w:rsid w:val="00D007C7"/>
    <w:rsid w:val="00D00F6A"/>
    <w:rsid w:val="00D01E14"/>
    <w:rsid w:val="00D0242C"/>
    <w:rsid w:val="00D02DC8"/>
    <w:rsid w:val="00D0322D"/>
    <w:rsid w:val="00D03366"/>
    <w:rsid w:val="00D0357F"/>
    <w:rsid w:val="00D04833"/>
    <w:rsid w:val="00D05B5C"/>
    <w:rsid w:val="00D05F61"/>
    <w:rsid w:val="00D064B3"/>
    <w:rsid w:val="00D071FA"/>
    <w:rsid w:val="00D07605"/>
    <w:rsid w:val="00D10001"/>
    <w:rsid w:val="00D103F6"/>
    <w:rsid w:val="00D1081C"/>
    <w:rsid w:val="00D10E76"/>
    <w:rsid w:val="00D11F3A"/>
    <w:rsid w:val="00D129DC"/>
    <w:rsid w:val="00D12A51"/>
    <w:rsid w:val="00D132D2"/>
    <w:rsid w:val="00D14A8E"/>
    <w:rsid w:val="00D15699"/>
    <w:rsid w:val="00D1732D"/>
    <w:rsid w:val="00D20705"/>
    <w:rsid w:val="00D23C83"/>
    <w:rsid w:val="00D24DC7"/>
    <w:rsid w:val="00D25BB6"/>
    <w:rsid w:val="00D25E69"/>
    <w:rsid w:val="00D25F70"/>
    <w:rsid w:val="00D2667A"/>
    <w:rsid w:val="00D266FB"/>
    <w:rsid w:val="00D27430"/>
    <w:rsid w:val="00D27458"/>
    <w:rsid w:val="00D27A77"/>
    <w:rsid w:val="00D30BB9"/>
    <w:rsid w:val="00D3205F"/>
    <w:rsid w:val="00D32B77"/>
    <w:rsid w:val="00D33E1B"/>
    <w:rsid w:val="00D34389"/>
    <w:rsid w:val="00D34490"/>
    <w:rsid w:val="00D344FA"/>
    <w:rsid w:val="00D3452C"/>
    <w:rsid w:val="00D34664"/>
    <w:rsid w:val="00D35230"/>
    <w:rsid w:val="00D4053C"/>
    <w:rsid w:val="00D40942"/>
    <w:rsid w:val="00D4107E"/>
    <w:rsid w:val="00D4135B"/>
    <w:rsid w:val="00D42BCA"/>
    <w:rsid w:val="00D431BF"/>
    <w:rsid w:val="00D43482"/>
    <w:rsid w:val="00D44134"/>
    <w:rsid w:val="00D4442E"/>
    <w:rsid w:val="00D445E2"/>
    <w:rsid w:val="00D448EE"/>
    <w:rsid w:val="00D4490F"/>
    <w:rsid w:val="00D45159"/>
    <w:rsid w:val="00D45B6E"/>
    <w:rsid w:val="00D462A4"/>
    <w:rsid w:val="00D46DC2"/>
    <w:rsid w:val="00D4777C"/>
    <w:rsid w:val="00D47D9E"/>
    <w:rsid w:val="00D5177A"/>
    <w:rsid w:val="00D51C77"/>
    <w:rsid w:val="00D52A2A"/>
    <w:rsid w:val="00D52C7D"/>
    <w:rsid w:val="00D53C90"/>
    <w:rsid w:val="00D53D5E"/>
    <w:rsid w:val="00D55942"/>
    <w:rsid w:val="00D55A3E"/>
    <w:rsid w:val="00D56B79"/>
    <w:rsid w:val="00D56BE5"/>
    <w:rsid w:val="00D56D20"/>
    <w:rsid w:val="00D610B4"/>
    <w:rsid w:val="00D61ED6"/>
    <w:rsid w:val="00D62492"/>
    <w:rsid w:val="00D62832"/>
    <w:rsid w:val="00D62FFB"/>
    <w:rsid w:val="00D63D0F"/>
    <w:rsid w:val="00D66BF7"/>
    <w:rsid w:val="00D66C33"/>
    <w:rsid w:val="00D66D5E"/>
    <w:rsid w:val="00D677B7"/>
    <w:rsid w:val="00D71DA2"/>
    <w:rsid w:val="00D72558"/>
    <w:rsid w:val="00D73335"/>
    <w:rsid w:val="00D748E9"/>
    <w:rsid w:val="00D75106"/>
    <w:rsid w:val="00D75D22"/>
    <w:rsid w:val="00D75EA2"/>
    <w:rsid w:val="00D7665C"/>
    <w:rsid w:val="00D77A28"/>
    <w:rsid w:val="00D77AC9"/>
    <w:rsid w:val="00D77C76"/>
    <w:rsid w:val="00D77D34"/>
    <w:rsid w:val="00D810EC"/>
    <w:rsid w:val="00D825E5"/>
    <w:rsid w:val="00D83265"/>
    <w:rsid w:val="00D83305"/>
    <w:rsid w:val="00D84364"/>
    <w:rsid w:val="00D845BC"/>
    <w:rsid w:val="00D8468D"/>
    <w:rsid w:val="00D85640"/>
    <w:rsid w:val="00D907C3"/>
    <w:rsid w:val="00D92109"/>
    <w:rsid w:val="00D92A98"/>
    <w:rsid w:val="00D93831"/>
    <w:rsid w:val="00D93C01"/>
    <w:rsid w:val="00D941D0"/>
    <w:rsid w:val="00D9493B"/>
    <w:rsid w:val="00D96555"/>
    <w:rsid w:val="00D9668A"/>
    <w:rsid w:val="00D96DC2"/>
    <w:rsid w:val="00DA09CB"/>
    <w:rsid w:val="00DA1F49"/>
    <w:rsid w:val="00DA1FBA"/>
    <w:rsid w:val="00DA2293"/>
    <w:rsid w:val="00DA2658"/>
    <w:rsid w:val="00DA32EF"/>
    <w:rsid w:val="00DA3C19"/>
    <w:rsid w:val="00DA4F71"/>
    <w:rsid w:val="00DA5386"/>
    <w:rsid w:val="00DA5AB2"/>
    <w:rsid w:val="00DA5D11"/>
    <w:rsid w:val="00DA6219"/>
    <w:rsid w:val="00DA725B"/>
    <w:rsid w:val="00DA7AAE"/>
    <w:rsid w:val="00DA7EEE"/>
    <w:rsid w:val="00DB016F"/>
    <w:rsid w:val="00DB029A"/>
    <w:rsid w:val="00DB0D14"/>
    <w:rsid w:val="00DB16E9"/>
    <w:rsid w:val="00DB1CD4"/>
    <w:rsid w:val="00DB2087"/>
    <w:rsid w:val="00DB30C4"/>
    <w:rsid w:val="00DB417C"/>
    <w:rsid w:val="00DB565C"/>
    <w:rsid w:val="00DB5A42"/>
    <w:rsid w:val="00DB6DE0"/>
    <w:rsid w:val="00DB70A1"/>
    <w:rsid w:val="00DC013F"/>
    <w:rsid w:val="00DC0B82"/>
    <w:rsid w:val="00DC124F"/>
    <w:rsid w:val="00DC17B0"/>
    <w:rsid w:val="00DC1A50"/>
    <w:rsid w:val="00DC1A6D"/>
    <w:rsid w:val="00DC3C07"/>
    <w:rsid w:val="00DC3D51"/>
    <w:rsid w:val="00DC3E07"/>
    <w:rsid w:val="00DC4670"/>
    <w:rsid w:val="00DC57B5"/>
    <w:rsid w:val="00DC607B"/>
    <w:rsid w:val="00DC792C"/>
    <w:rsid w:val="00DD06FE"/>
    <w:rsid w:val="00DD0D69"/>
    <w:rsid w:val="00DD1902"/>
    <w:rsid w:val="00DD2507"/>
    <w:rsid w:val="00DD2A0F"/>
    <w:rsid w:val="00DD2CAD"/>
    <w:rsid w:val="00DD327B"/>
    <w:rsid w:val="00DD428A"/>
    <w:rsid w:val="00DD4624"/>
    <w:rsid w:val="00DD51F3"/>
    <w:rsid w:val="00DD594C"/>
    <w:rsid w:val="00DD5AB4"/>
    <w:rsid w:val="00DD621F"/>
    <w:rsid w:val="00DD66AD"/>
    <w:rsid w:val="00DD6A56"/>
    <w:rsid w:val="00DD73EB"/>
    <w:rsid w:val="00DE0A74"/>
    <w:rsid w:val="00DE1213"/>
    <w:rsid w:val="00DE1DC8"/>
    <w:rsid w:val="00DE2369"/>
    <w:rsid w:val="00DE2F7A"/>
    <w:rsid w:val="00DE315D"/>
    <w:rsid w:val="00DE322F"/>
    <w:rsid w:val="00DE3B48"/>
    <w:rsid w:val="00DE4AE2"/>
    <w:rsid w:val="00DE5A57"/>
    <w:rsid w:val="00DE7BB1"/>
    <w:rsid w:val="00DF0729"/>
    <w:rsid w:val="00DF0CE5"/>
    <w:rsid w:val="00DF1304"/>
    <w:rsid w:val="00DF1451"/>
    <w:rsid w:val="00DF1E61"/>
    <w:rsid w:val="00DF2E3B"/>
    <w:rsid w:val="00DF4DDD"/>
    <w:rsid w:val="00DF5AFC"/>
    <w:rsid w:val="00DF5C74"/>
    <w:rsid w:val="00DF5DC6"/>
    <w:rsid w:val="00DF5EF7"/>
    <w:rsid w:val="00DF6BFF"/>
    <w:rsid w:val="00DF6C1C"/>
    <w:rsid w:val="00DF7A04"/>
    <w:rsid w:val="00DF7D87"/>
    <w:rsid w:val="00E0084B"/>
    <w:rsid w:val="00E0096D"/>
    <w:rsid w:val="00E031B2"/>
    <w:rsid w:val="00E0376F"/>
    <w:rsid w:val="00E0528B"/>
    <w:rsid w:val="00E057A2"/>
    <w:rsid w:val="00E0635C"/>
    <w:rsid w:val="00E06DB1"/>
    <w:rsid w:val="00E06F6C"/>
    <w:rsid w:val="00E07B89"/>
    <w:rsid w:val="00E1042D"/>
    <w:rsid w:val="00E1064B"/>
    <w:rsid w:val="00E1095B"/>
    <w:rsid w:val="00E11324"/>
    <w:rsid w:val="00E11A1D"/>
    <w:rsid w:val="00E123F6"/>
    <w:rsid w:val="00E1284B"/>
    <w:rsid w:val="00E132DF"/>
    <w:rsid w:val="00E13726"/>
    <w:rsid w:val="00E13C34"/>
    <w:rsid w:val="00E15609"/>
    <w:rsid w:val="00E15A4F"/>
    <w:rsid w:val="00E2018E"/>
    <w:rsid w:val="00E21609"/>
    <w:rsid w:val="00E243A7"/>
    <w:rsid w:val="00E245B1"/>
    <w:rsid w:val="00E247DE"/>
    <w:rsid w:val="00E24FAA"/>
    <w:rsid w:val="00E2532B"/>
    <w:rsid w:val="00E253BE"/>
    <w:rsid w:val="00E25984"/>
    <w:rsid w:val="00E274F3"/>
    <w:rsid w:val="00E27556"/>
    <w:rsid w:val="00E30697"/>
    <w:rsid w:val="00E3149A"/>
    <w:rsid w:val="00E31883"/>
    <w:rsid w:val="00E31C85"/>
    <w:rsid w:val="00E32063"/>
    <w:rsid w:val="00E32288"/>
    <w:rsid w:val="00E32529"/>
    <w:rsid w:val="00E32A4B"/>
    <w:rsid w:val="00E34CB6"/>
    <w:rsid w:val="00E350C5"/>
    <w:rsid w:val="00E35B00"/>
    <w:rsid w:val="00E36CE9"/>
    <w:rsid w:val="00E3722D"/>
    <w:rsid w:val="00E37417"/>
    <w:rsid w:val="00E40C1B"/>
    <w:rsid w:val="00E41398"/>
    <w:rsid w:val="00E415BB"/>
    <w:rsid w:val="00E41810"/>
    <w:rsid w:val="00E428AB"/>
    <w:rsid w:val="00E44DFA"/>
    <w:rsid w:val="00E46A38"/>
    <w:rsid w:val="00E46B42"/>
    <w:rsid w:val="00E475EE"/>
    <w:rsid w:val="00E47A40"/>
    <w:rsid w:val="00E47D54"/>
    <w:rsid w:val="00E52566"/>
    <w:rsid w:val="00E52E3B"/>
    <w:rsid w:val="00E53DD3"/>
    <w:rsid w:val="00E55A29"/>
    <w:rsid w:val="00E56168"/>
    <w:rsid w:val="00E56771"/>
    <w:rsid w:val="00E61D05"/>
    <w:rsid w:val="00E63EAE"/>
    <w:rsid w:val="00E64468"/>
    <w:rsid w:val="00E64F94"/>
    <w:rsid w:val="00E6517F"/>
    <w:rsid w:val="00E65C73"/>
    <w:rsid w:val="00E66C80"/>
    <w:rsid w:val="00E66ED3"/>
    <w:rsid w:val="00E66F65"/>
    <w:rsid w:val="00E67895"/>
    <w:rsid w:val="00E70920"/>
    <w:rsid w:val="00E710E4"/>
    <w:rsid w:val="00E71246"/>
    <w:rsid w:val="00E71D6E"/>
    <w:rsid w:val="00E72708"/>
    <w:rsid w:val="00E74043"/>
    <w:rsid w:val="00E744E1"/>
    <w:rsid w:val="00E74535"/>
    <w:rsid w:val="00E749D6"/>
    <w:rsid w:val="00E74E77"/>
    <w:rsid w:val="00E75A4B"/>
    <w:rsid w:val="00E76D33"/>
    <w:rsid w:val="00E771D7"/>
    <w:rsid w:val="00E77220"/>
    <w:rsid w:val="00E80ACF"/>
    <w:rsid w:val="00E80B1A"/>
    <w:rsid w:val="00E80BA3"/>
    <w:rsid w:val="00E80D8D"/>
    <w:rsid w:val="00E832E3"/>
    <w:rsid w:val="00E83B7A"/>
    <w:rsid w:val="00E84A89"/>
    <w:rsid w:val="00E84DAA"/>
    <w:rsid w:val="00E84FDE"/>
    <w:rsid w:val="00E851D0"/>
    <w:rsid w:val="00E853AB"/>
    <w:rsid w:val="00E8625F"/>
    <w:rsid w:val="00E8665B"/>
    <w:rsid w:val="00E911A2"/>
    <w:rsid w:val="00E9168C"/>
    <w:rsid w:val="00E923C5"/>
    <w:rsid w:val="00E939A2"/>
    <w:rsid w:val="00E94C70"/>
    <w:rsid w:val="00E9565F"/>
    <w:rsid w:val="00E95F98"/>
    <w:rsid w:val="00E97A7F"/>
    <w:rsid w:val="00EA04D1"/>
    <w:rsid w:val="00EA0669"/>
    <w:rsid w:val="00EA1711"/>
    <w:rsid w:val="00EA2E68"/>
    <w:rsid w:val="00EA3B05"/>
    <w:rsid w:val="00EA4A70"/>
    <w:rsid w:val="00EB08F9"/>
    <w:rsid w:val="00EB0FC9"/>
    <w:rsid w:val="00EB1B9F"/>
    <w:rsid w:val="00EB243E"/>
    <w:rsid w:val="00EB451B"/>
    <w:rsid w:val="00EB757C"/>
    <w:rsid w:val="00EB79DD"/>
    <w:rsid w:val="00EC1A46"/>
    <w:rsid w:val="00EC205D"/>
    <w:rsid w:val="00EC277A"/>
    <w:rsid w:val="00EC2D05"/>
    <w:rsid w:val="00EC3851"/>
    <w:rsid w:val="00EC3EAC"/>
    <w:rsid w:val="00EC6896"/>
    <w:rsid w:val="00ED0113"/>
    <w:rsid w:val="00ED095C"/>
    <w:rsid w:val="00ED1B5D"/>
    <w:rsid w:val="00ED2A3C"/>
    <w:rsid w:val="00ED3B00"/>
    <w:rsid w:val="00ED5438"/>
    <w:rsid w:val="00ED64FD"/>
    <w:rsid w:val="00ED7FCB"/>
    <w:rsid w:val="00EE3150"/>
    <w:rsid w:val="00EE3FCC"/>
    <w:rsid w:val="00EE551D"/>
    <w:rsid w:val="00EE56D1"/>
    <w:rsid w:val="00EE5882"/>
    <w:rsid w:val="00EE5C3E"/>
    <w:rsid w:val="00EE5D70"/>
    <w:rsid w:val="00EE6DEE"/>
    <w:rsid w:val="00EE6DF6"/>
    <w:rsid w:val="00EE7AA0"/>
    <w:rsid w:val="00EE7F73"/>
    <w:rsid w:val="00EF1308"/>
    <w:rsid w:val="00EF1844"/>
    <w:rsid w:val="00EF1F4B"/>
    <w:rsid w:val="00EF4D86"/>
    <w:rsid w:val="00EF536E"/>
    <w:rsid w:val="00EF56B5"/>
    <w:rsid w:val="00EF5AE4"/>
    <w:rsid w:val="00EF62C2"/>
    <w:rsid w:val="00F00809"/>
    <w:rsid w:val="00F0105E"/>
    <w:rsid w:val="00F01250"/>
    <w:rsid w:val="00F01910"/>
    <w:rsid w:val="00F01DB3"/>
    <w:rsid w:val="00F02B8A"/>
    <w:rsid w:val="00F02E82"/>
    <w:rsid w:val="00F033EC"/>
    <w:rsid w:val="00F03788"/>
    <w:rsid w:val="00F04309"/>
    <w:rsid w:val="00F059B7"/>
    <w:rsid w:val="00F06EE1"/>
    <w:rsid w:val="00F07019"/>
    <w:rsid w:val="00F073A4"/>
    <w:rsid w:val="00F07A34"/>
    <w:rsid w:val="00F10A9C"/>
    <w:rsid w:val="00F11845"/>
    <w:rsid w:val="00F12551"/>
    <w:rsid w:val="00F12D6C"/>
    <w:rsid w:val="00F1315F"/>
    <w:rsid w:val="00F147E1"/>
    <w:rsid w:val="00F15985"/>
    <w:rsid w:val="00F16310"/>
    <w:rsid w:val="00F16913"/>
    <w:rsid w:val="00F16EE1"/>
    <w:rsid w:val="00F20E8C"/>
    <w:rsid w:val="00F21A88"/>
    <w:rsid w:val="00F21C44"/>
    <w:rsid w:val="00F224E0"/>
    <w:rsid w:val="00F2270B"/>
    <w:rsid w:val="00F22909"/>
    <w:rsid w:val="00F24E34"/>
    <w:rsid w:val="00F24F82"/>
    <w:rsid w:val="00F255AF"/>
    <w:rsid w:val="00F2690B"/>
    <w:rsid w:val="00F27553"/>
    <w:rsid w:val="00F27EFB"/>
    <w:rsid w:val="00F33F76"/>
    <w:rsid w:val="00F3543E"/>
    <w:rsid w:val="00F354C6"/>
    <w:rsid w:val="00F35EB5"/>
    <w:rsid w:val="00F35EEF"/>
    <w:rsid w:val="00F360FB"/>
    <w:rsid w:val="00F366A5"/>
    <w:rsid w:val="00F36F4D"/>
    <w:rsid w:val="00F37426"/>
    <w:rsid w:val="00F376AD"/>
    <w:rsid w:val="00F4162D"/>
    <w:rsid w:val="00F416BE"/>
    <w:rsid w:val="00F417D0"/>
    <w:rsid w:val="00F41F85"/>
    <w:rsid w:val="00F423CD"/>
    <w:rsid w:val="00F42478"/>
    <w:rsid w:val="00F424EE"/>
    <w:rsid w:val="00F4352D"/>
    <w:rsid w:val="00F4397A"/>
    <w:rsid w:val="00F452AF"/>
    <w:rsid w:val="00F45B0C"/>
    <w:rsid w:val="00F45C67"/>
    <w:rsid w:val="00F46C79"/>
    <w:rsid w:val="00F478C2"/>
    <w:rsid w:val="00F5188F"/>
    <w:rsid w:val="00F51B50"/>
    <w:rsid w:val="00F51E5B"/>
    <w:rsid w:val="00F523AE"/>
    <w:rsid w:val="00F526CE"/>
    <w:rsid w:val="00F52838"/>
    <w:rsid w:val="00F52982"/>
    <w:rsid w:val="00F52F1C"/>
    <w:rsid w:val="00F536C0"/>
    <w:rsid w:val="00F53E4B"/>
    <w:rsid w:val="00F53EA8"/>
    <w:rsid w:val="00F549DF"/>
    <w:rsid w:val="00F54A8B"/>
    <w:rsid w:val="00F54E7F"/>
    <w:rsid w:val="00F5520A"/>
    <w:rsid w:val="00F55D4C"/>
    <w:rsid w:val="00F560A3"/>
    <w:rsid w:val="00F56A2A"/>
    <w:rsid w:val="00F56D6C"/>
    <w:rsid w:val="00F60494"/>
    <w:rsid w:val="00F60FC0"/>
    <w:rsid w:val="00F6176E"/>
    <w:rsid w:val="00F62515"/>
    <w:rsid w:val="00F62E88"/>
    <w:rsid w:val="00F64D7B"/>
    <w:rsid w:val="00F64F02"/>
    <w:rsid w:val="00F65129"/>
    <w:rsid w:val="00F65538"/>
    <w:rsid w:val="00F668A7"/>
    <w:rsid w:val="00F66906"/>
    <w:rsid w:val="00F7012F"/>
    <w:rsid w:val="00F70F7C"/>
    <w:rsid w:val="00F7121A"/>
    <w:rsid w:val="00F7192B"/>
    <w:rsid w:val="00F71EC7"/>
    <w:rsid w:val="00F73DEA"/>
    <w:rsid w:val="00F74089"/>
    <w:rsid w:val="00F75CE5"/>
    <w:rsid w:val="00F761A9"/>
    <w:rsid w:val="00F82880"/>
    <w:rsid w:val="00F828FA"/>
    <w:rsid w:val="00F82E89"/>
    <w:rsid w:val="00F851D0"/>
    <w:rsid w:val="00F855E6"/>
    <w:rsid w:val="00F868C1"/>
    <w:rsid w:val="00F86A40"/>
    <w:rsid w:val="00F87DB1"/>
    <w:rsid w:val="00F90BD7"/>
    <w:rsid w:val="00F90E08"/>
    <w:rsid w:val="00F912AD"/>
    <w:rsid w:val="00F91EE5"/>
    <w:rsid w:val="00F91F0C"/>
    <w:rsid w:val="00F931C3"/>
    <w:rsid w:val="00F931F9"/>
    <w:rsid w:val="00F932DF"/>
    <w:rsid w:val="00F941E5"/>
    <w:rsid w:val="00F94FE0"/>
    <w:rsid w:val="00F954AB"/>
    <w:rsid w:val="00F95677"/>
    <w:rsid w:val="00F96626"/>
    <w:rsid w:val="00F96BDF"/>
    <w:rsid w:val="00F977D1"/>
    <w:rsid w:val="00FA0E8E"/>
    <w:rsid w:val="00FA1B07"/>
    <w:rsid w:val="00FA3235"/>
    <w:rsid w:val="00FA3805"/>
    <w:rsid w:val="00FA380B"/>
    <w:rsid w:val="00FA3B1C"/>
    <w:rsid w:val="00FA49A9"/>
    <w:rsid w:val="00FA4EDE"/>
    <w:rsid w:val="00FA5B78"/>
    <w:rsid w:val="00FA6163"/>
    <w:rsid w:val="00FA70B5"/>
    <w:rsid w:val="00FA765B"/>
    <w:rsid w:val="00FB102B"/>
    <w:rsid w:val="00FB13F5"/>
    <w:rsid w:val="00FB32DB"/>
    <w:rsid w:val="00FB38F3"/>
    <w:rsid w:val="00FB657F"/>
    <w:rsid w:val="00FB6754"/>
    <w:rsid w:val="00FB7630"/>
    <w:rsid w:val="00FB7BDC"/>
    <w:rsid w:val="00FC0977"/>
    <w:rsid w:val="00FC0BE5"/>
    <w:rsid w:val="00FC1280"/>
    <w:rsid w:val="00FC1DA8"/>
    <w:rsid w:val="00FC2941"/>
    <w:rsid w:val="00FC2FB3"/>
    <w:rsid w:val="00FC4B7C"/>
    <w:rsid w:val="00FC50D4"/>
    <w:rsid w:val="00FC5694"/>
    <w:rsid w:val="00FC6DDB"/>
    <w:rsid w:val="00FD00F7"/>
    <w:rsid w:val="00FD1617"/>
    <w:rsid w:val="00FD199F"/>
    <w:rsid w:val="00FD2148"/>
    <w:rsid w:val="00FD2A6D"/>
    <w:rsid w:val="00FD2EDA"/>
    <w:rsid w:val="00FD3277"/>
    <w:rsid w:val="00FD606C"/>
    <w:rsid w:val="00FD65CC"/>
    <w:rsid w:val="00FD6ACF"/>
    <w:rsid w:val="00FD6D45"/>
    <w:rsid w:val="00FE0DCD"/>
    <w:rsid w:val="00FE15C3"/>
    <w:rsid w:val="00FE2C46"/>
    <w:rsid w:val="00FE2D6A"/>
    <w:rsid w:val="00FE34A3"/>
    <w:rsid w:val="00FE38D8"/>
    <w:rsid w:val="00FE48E8"/>
    <w:rsid w:val="00FE4C84"/>
    <w:rsid w:val="00FE4DC5"/>
    <w:rsid w:val="00FE5D7F"/>
    <w:rsid w:val="00FE676D"/>
    <w:rsid w:val="00FF1594"/>
    <w:rsid w:val="00FF22CC"/>
    <w:rsid w:val="00FF278C"/>
    <w:rsid w:val="00FF340F"/>
    <w:rsid w:val="00FF3872"/>
    <w:rsid w:val="00FF5F2D"/>
    <w:rsid w:val="00FF6394"/>
    <w:rsid w:val="00FF67F5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403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2">
    <w:name w:val="Основной текст (2)_"/>
    <w:link w:val="20"/>
    <w:uiPriority w:val="99"/>
    <w:locked/>
    <w:rsid w:val="007B7403"/>
    <w:rPr>
      <w:rFonts w:ascii="Times New Roman" w:hAnsi="Times New Roman" w:cs="Times New Roman"/>
      <w:b/>
      <w:bCs/>
      <w:spacing w:val="3"/>
      <w:sz w:val="25"/>
      <w:szCs w:val="25"/>
      <w:shd w:val="clear" w:color="auto" w:fill="FFFFFF"/>
    </w:rPr>
  </w:style>
  <w:style w:type="character" w:customStyle="1" w:styleId="BodyTextChar">
    <w:name w:val="Body Text Char"/>
    <w:link w:val="BodyText"/>
    <w:uiPriority w:val="99"/>
    <w:locked/>
    <w:rsid w:val="007B7403"/>
    <w:rPr>
      <w:rFonts w:ascii="Times New Roman" w:hAnsi="Times New Roman" w:cs="Times New Roman"/>
      <w:spacing w:val="1"/>
      <w:sz w:val="26"/>
      <w:szCs w:val="26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7B7403"/>
    <w:rPr>
      <w:rFonts w:ascii="Times New Roman" w:hAnsi="Times New Roman" w:cs="Times New Roman"/>
      <w:color w:val="000000"/>
      <w:spacing w:val="1"/>
      <w:w w:val="100"/>
      <w:position w:val="0"/>
      <w:sz w:val="26"/>
      <w:szCs w:val="26"/>
      <w:shd w:val="clear" w:color="auto" w:fill="FFFFFF"/>
      <w:lang w:val="ru-RU" w:eastAsia="x-none"/>
    </w:rPr>
  </w:style>
  <w:style w:type="character" w:customStyle="1" w:styleId="0pt1">
    <w:name w:val="Основной текст + Интервал 0 pt1"/>
    <w:uiPriority w:val="99"/>
    <w:rsid w:val="007B7403"/>
    <w:rPr>
      <w:rFonts w:ascii="Times New Roman" w:hAnsi="Times New Roman" w:cs="Times New Roman"/>
      <w:color w:val="000000"/>
      <w:spacing w:val="-2"/>
      <w:w w:val="100"/>
      <w:position w:val="0"/>
      <w:sz w:val="26"/>
      <w:szCs w:val="26"/>
      <w:shd w:val="clear" w:color="auto" w:fill="FFFFFF"/>
      <w:lang w:val="ru-RU" w:eastAsia="x-none"/>
    </w:rPr>
  </w:style>
  <w:style w:type="paragraph" w:styleId="BodyText">
    <w:name w:val="Body Text"/>
    <w:basedOn w:val="Normal"/>
    <w:link w:val="BodyTextChar"/>
    <w:uiPriority w:val="99"/>
    <w:rsid w:val="007B7403"/>
    <w:pPr>
      <w:shd w:val="clear" w:color="auto" w:fill="FFFFFF"/>
      <w:spacing w:line="324" w:lineRule="exact"/>
      <w:jc w:val="both"/>
    </w:pPr>
    <w:rPr>
      <w:color w:val="auto"/>
      <w:spacing w:val="1"/>
      <w:sz w:val="26"/>
      <w:szCs w:val="26"/>
      <w:lang w:eastAsia="en-US"/>
    </w:rPr>
  </w:style>
  <w:style w:type="character" w:customStyle="1" w:styleId="BodyTextChar1">
    <w:name w:val="Body Text Char1"/>
    <w:basedOn w:val="DefaultParagraphFont"/>
    <w:uiPriority w:val="99"/>
    <w:semiHidden/>
    <w:rsid w:val="004157DC"/>
    <w:rPr>
      <w:rFonts w:ascii="Courier New" w:hAnsi="Courier New" w:cs="Courier New"/>
      <w:color w:val="000000"/>
      <w:sz w:val="24"/>
      <w:szCs w:val="24"/>
    </w:rPr>
  </w:style>
  <w:style w:type="character" w:customStyle="1" w:styleId="BodyTextChar12">
    <w:name w:val="Body Text Char12"/>
    <w:uiPriority w:val="99"/>
    <w:semiHidden/>
    <w:rPr>
      <w:rFonts w:ascii="Courier New" w:hAnsi="Courier New" w:cs="Courier New"/>
      <w:color w:val="000000"/>
      <w:sz w:val="24"/>
      <w:szCs w:val="24"/>
    </w:rPr>
  </w:style>
  <w:style w:type="character" w:customStyle="1" w:styleId="BodyTextChar11">
    <w:name w:val="Body Text Char11"/>
    <w:uiPriority w:val="99"/>
    <w:semiHidden/>
    <w:rPr>
      <w:rFonts w:ascii="Courier New" w:hAnsi="Courier New" w:cs="Courier New"/>
      <w:color w:val="000000"/>
      <w:sz w:val="24"/>
      <w:szCs w:val="24"/>
    </w:rPr>
  </w:style>
  <w:style w:type="character" w:customStyle="1" w:styleId="1">
    <w:name w:val="Основной текст Знак1"/>
    <w:uiPriority w:val="99"/>
    <w:semiHidden/>
    <w:rsid w:val="007B7403"/>
    <w:rPr>
      <w:rFonts w:ascii="Courier New" w:hAnsi="Courier New" w:cs="Courier New"/>
      <w:color w:val="000000"/>
      <w:sz w:val="24"/>
      <w:szCs w:val="24"/>
      <w:lang w:val="x-none" w:eastAsia="ru-RU"/>
    </w:rPr>
  </w:style>
  <w:style w:type="paragraph" w:customStyle="1" w:styleId="20">
    <w:name w:val="Основной текст (2)"/>
    <w:basedOn w:val="Normal"/>
    <w:link w:val="2"/>
    <w:uiPriority w:val="99"/>
    <w:rsid w:val="007B7403"/>
    <w:pPr>
      <w:shd w:val="clear" w:color="auto" w:fill="FFFFFF"/>
      <w:spacing w:line="324" w:lineRule="exact"/>
      <w:jc w:val="center"/>
    </w:pPr>
    <w:rPr>
      <w:b/>
      <w:bCs/>
      <w:color w:val="auto"/>
      <w:spacing w:val="3"/>
      <w:sz w:val="25"/>
      <w:szCs w:val="25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7B74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B7403"/>
    <w:rPr>
      <w:rFonts w:ascii="Tahoma" w:hAnsi="Tahoma" w:cs="Tahoma"/>
      <w:color w:val="000000"/>
      <w:sz w:val="16"/>
      <w:szCs w:val="16"/>
      <w:lang w:val="x-none" w:eastAsia="ru-RU"/>
    </w:rPr>
  </w:style>
  <w:style w:type="paragraph" w:styleId="NoSpacing">
    <w:name w:val="No Spacing"/>
    <w:uiPriority w:val="99"/>
    <w:qFormat/>
    <w:rsid w:val="007B7403"/>
    <w:pPr>
      <w:widowControl w:val="0"/>
    </w:pPr>
    <w:rPr>
      <w:rFonts w:ascii="Courier New" w:hAnsi="Courier New" w:cs="Courier Ne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53</TotalTime>
  <Pages>6</Pages>
  <Words>1185</Words>
  <Characters>6755</Characters>
  <Application>Microsoft Office Word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Методист</cp:lastModifiedBy>
  <cp:revision>7</cp:revision>
  <cp:lastPrinted>2015-06-09T00:58:00Z</cp:lastPrinted>
  <dcterms:created xsi:type="dcterms:W3CDTF">2015-06-08T20:22:00Z</dcterms:created>
  <dcterms:modified xsi:type="dcterms:W3CDTF">2015-06-10T05:35:00Z</dcterms:modified>
</cp:coreProperties>
</file>