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454" w:rsidRPr="009A1CBC" w:rsidRDefault="00DD3454" w:rsidP="009444BE">
      <w:pPr>
        <w:jc w:val="both"/>
        <w:rPr>
          <w:rFonts w:ascii="Times New Roman" w:hAnsi="Times New Roman" w:cs="Times New Roman"/>
        </w:rPr>
      </w:pPr>
      <w:r w:rsidRPr="009A1CBC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744.75pt">
            <v:imagedata r:id="rId5" o:title=""/>
          </v:shape>
        </w:pict>
      </w:r>
    </w:p>
    <w:p w:rsidR="00DD3454" w:rsidRPr="006D45F5" w:rsidRDefault="00DD3454" w:rsidP="009444BE">
      <w:pPr>
        <w:jc w:val="both"/>
        <w:rPr>
          <w:rFonts w:ascii="Times New Roman" w:hAnsi="Times New Roman" w:cs="Times New Roman"/>
        </w:rPr>
      </w:pPr>
      <w:r w:rsidRPr="006D45F5">
        <w:rPr>
          <w:rFonts w:ascii="Times New Roman" w:hAnsi="Times New Roman" w:cs="Times New Roman"/>
        </w:rPr>
        <w:t>1.3.Администрация обязана сообщить Работнику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Работника дать письменное согласие на их получение.</w:t>
      </w:r>
    </w:p>
    <w:p w:rsidR="00DD3454" w:rsidRPr="006D45F5" w:rsidRDefault="00DD3454" w:rsidP="009444B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1.4. </w:t>
      </w:r>
      <w:r w:rsidRPr="006D45F5">
        <w:rPr>
          <w:rFonts w:ascii="Times New Roman" w:hAnsi="Times New Roman" w:cs="Times New Roman"/>
        </w:rPr>
        <w:t>Персональные данные Работника являются конфиденциальной информацией и не могут быть использованы администрацией или любым иным лицом в личных целях.</w:t>
      </w:r>
    </w:p>
    <w:p w:rsidR="00DD3454" w:rsidRPr="006D45F5" w:rsidRDefault="00DD3454" w:rsidP="009444BE">
      <w:pPr>
        <w:jc w:val="both"/>
        <w:rPr>
          <w:rFonts w:ascii="Times New Roman" w:hAnsi="Times New Roman" w:cs="Times New Roman"/>
        </w:rPr>
      </w:pPr>
      <w:r w:rsidRPr="006D45F5">
        <w:rPr>
          <w:rFonts w:ascii="Times New Roman" w:hAnsi="Times New Roman" w:cs="Times New Roman"/>
        </w:rPr>
        <w:t>1.5.</w:t>
      </w:r>
      <w:r>
        <w:rPr>
          <w:rFonts w:ascii="Times New Roman" w:hAnsi="Times New Roman" w:cs="Times New Roman"/>
        </w:rPr>
        <w:t xml:space="preserve"> </w:t>
      </w:r>
      <w:r w:rsidRPr="006D45F5">
        <w:rPr>
          <w:rFonts w:ascii="Times New Roman" w:hAnsi="Times New Roman" w:cs="Times New Roman"/>
        </w:rPr>
        <w:t>При определении объема и содержания персональных данных Работника администрация руководствуется Конституцией Российской Федерации, Трудовым кодексом Российской Федерации, иными федеральными законами и настоящим Положением.</w:t>
      </w:r>
    </w:p>
    <w:p w:rsidR="00DD3454" w:rsidRDefault="00DD3454" w:rsidP="009444BE">
      <w:pPr>
        <w:jc w:val="both"/>
        <w:rPr>
          <w:rFonts w:ascii="Times New Roman" w:hAnsi="Times New Roman" w:cs="Times New Roman"/>
          <w:b/>
          <w:bCs/>
        </w:rPr>
      </w:pPr>
    </w:p>
    <w:p w:rsidR="00DD3454" w:rsidRPr="002D15C8" w:rsidRDefault="00DD3454" w:rsidP="009444BE">
      <w:pPr>
        <w:jc w:val="center"/>
        <w:rPr>
          <w:rFonts w:ascii="Times New Roman" w:hAnsi="Times New Roman" w:cs="Times New Roman"/>
          <w:b/>
          <w:bCs/>
        </w:rPr>
      </w:pPr>
      <w:r w:rsidRPr="002D15C8">
        <w:rPr>
          <w:rFonts w:ascii="Times New Roman" w:hAnsi="Times New Roman" w:cs="Times New Roman"/>
          <w:b/>
          <w:bCs/>
        </w:rPr>
        <w:t>2. Хранение, обработка и передача персональных данных Работника</w:t>
      </w:r>
    </w:p>
    <w:p w:rsidR="00DD3454" w:rsidRPr="006D45F5" w:rsidRDefault="00DD3454" w:rsidP="009444B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 </w:t>
      </w:r>
      <w:r w:rsidRPr="006D45F5">
        <w:rPr>
          <w:rFonts w:ascii="Times New Roman" w:hAnsi="Times New Roman" w:cs="Times New Roman"/>
        </w:rPr>
        <w:t>Обработка персональных данных Работника осуществляется для обеспечения соблюдения законов и иных нормативных правовых актов в целях содействия Работнику в трудоустройстве, обучении и продвижении по службе, обеспечения личной безопасности Работника, контроля качества и количества выполняемой работы, оплаты труда, обеспечения сохранности имущества, пользования льготами, предусмотренными законодательством Российской Федерации и актами администрации.</w:t>
      </w:r>
    </w:p>
    <w:p w:rsidR="00DD3454" w:rsidRPr="006D45F5" w:rsidRDefault="00DD3454" w:rsidP="009444B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</w:t>
      </w:r>
      <w:r w:rsidRPr="006D45F5">
        <w:rPr>
          <w:rFonts w:ascii="Times New Roman" w:hAnsi="Times New Roman" w:cs="Times New Roman"/>
        </w:rPr>
        <w:t>Право</w:t>
      </w:r>
      <w:r w:rsidRPr="006D45F5">
        <w:rPr>
          <w:rFonts w:ascii="Times New Roman" w:hAnsi="Times New Roman" w:cs="Times New Roman"/>
        </w:rPr>
        <w:tab/>
        <w:t>доступа к персональным данным Работника имеют; заведующий образовательного учреждения; делопроизводитель образовательного учреждения, старший воспитатель; медицинская сестра; инженер по охране труда.</w:t>
      </w:r>
    </w:p>
    <w:p w:rsidR="00DD3454" w:rsidRPr="006D45F5" w:rsidRDefault="00DD3454" w:rsidP="009444B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 Заведующий, заместитель</w:t>
      </w:r>
      <w:r w:rsidRPr="006D45F5">
        <w:rPr>
          <w:rFonts w:ascii="Times New Roman" w:hAnsi="Times New Roman" w:cs="Times New Roman"/>
        </w:rPr>
        <w:t xml:space="preserve"> заведующего образовательного учреждения могут передавать персональные данные Работника третьим лицам, только если это необходимо в целях предупреждения угрозы жизни и здоровья Работника, а также в случаях, установленных</w:t>
      </w:r>
      <w:r w:rsidRPr="00EA5A6F">
        <w:rPr>
          <w:rFonts w:ascii="Times New Roman" w:hAnsi="Times New Roman" w:cs="Times New Roman"/>
        </w:rPr>
        <w:t xml:space="preserve"> </w:t>
      </w:r>
      <w:r w:rsidRPr="006D45F5">
        <w:rPr>
          <w:rFonts w:ascii="Times New Roman" w:hAnsi="Times New Roman" w:cs="Times New Roman"/>
        </w:rPr>
        <w:t>федеральными законами.</w:t>
      </w:r>
    </w:p>
    <w:p w:rsidR="00DD3454" w:rsidRDefault="00DD3454" w:rsidP="009444B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 </w:t>
      </w:r>
      <w:r w:rsidRPr="006D45F5">
        <w:rPr>
          <w:rFonts w:ascii="Times New Roman" w:hAnsi="Times New Roman" w:cs="Times New Roman"/>
        </w:rPr>
        <w:t>Делопроизводитель:</w:t>
      </w:r>
      <w:r w:rsidRPr="006D45F5">
        <w:rPr>
          <w:rFonts w:ascii="Times New Roman" w:hAnsi="Times New Roman" w:cs="Times New Roman"/>
        </w:rPr>
        <w:tab/>
      </w:r>
    </w:p>
    <w:p w:rsidR="00DD3454" w:rsidRDefault="00DD3454" w:rsidP="009444B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6D45F5">
        <w:rPr>
          <w:rFonts w:ascii="Times New Roman" w:hAnsi="Times New Roman" w:cs="Times New Roman"/>
        </w:rPr>
        <w:t xml:space="preserve">оформляет прием на работу работников, </w:t>
      </w:r>
    </w:p>
    <w:p w:rsidR="00DD3454" w:rsidRDefault="00DD3454" w:rsidP="009444B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6D45F5">
        <w:rPr>
          <w:rFonts w:ascii="Times New Roman" w:hAnsi="Times New Roman" w:cs="Times New Roman"/>
        </w:rPr>
        <w:t xml:space="preserve">заполняет трудовые договоры, </w:t>
      </w:r>
    </w:p>
    <w:p w:rsidR="00DD3454" w:rsidRDefault="00DD3454" w:rsidP="009444B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6D45F5">
        <w:rPr>
          <w:rFonts w:ascii="Times New Roman" w:hAnsi="Times New Roman" w:cs="Times New Roman"/>
        </w:rPr>
        <w:t xml:space="preserve">вносит записи в трудовые книжки, </w:t>
      </w:r>
    </w:p>
    <w:p w:rsidR="00DD3454" w:rsidRPr="006D45F5" w:rsidRDefault="00DD3454" w:rsidP="009444B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6D45F5">
        <w:rPr>
          <w:rFonts w:ascii="Times New Roman" w:hAnsi="Times New Roman" w:cs="Times New Roman"/>
        </w:rPr>
        <w:t>выдает информацию недостоверные или неполные персональные данные Работника, а также данные, обработанные с нарушением требований законодательства;</w:t>
      </w:r>
    </w:p>
    <w:p w:rsidR="00DD3454" w:rsidRPr="006D45F5" w:rsidRDefault="00DD3454" w:rsidP="009444B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ограничивает</w:t>
      </w:r>
      <w:r w:rsidRPr="006D45F5">
        <w:rPr>
          <w:rFonts w:ascii="Times New Roman" w:hAnsi="Times New Roman" w:cs="Times New Roman"/>
        </w:rPr>
        <w:t xml:space="preserve"> персональные данные Работника при передаче представителю Работника только той информацией, которая необходима для выполнения указанным представителем своих полномочий;</w:t>
      </w:r>
    </w:p>
    <w:p w:rsidR="00DD3454" w:rsidRPr="006D45F5" w:rsidRDefault="00DD3454" w:rsidP="009444B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запрашивает</w:t>
      </w:r>
      <w:r w:rsidRPr="006D45F5">
        <w:rPr>
          <w:rFonts w:ascii="Times New Roman" w:hAnsi="Times New Roman" w:cs="Times New Roman"/>
        </w:rPr>
        <w:t xml:space="preserve">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функции;</w:t>
      </w:r>
    </w:p>
    <w:p w:rsidR="00DD3454" w:rsidRPr="006D45F5" w:rsidRDefault="00DD3454" w:rsidP="009444B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обеспечивает</w:t>
      </w:r>
      <w:r w:rsidRPr="006D45F5">
        <w:rPr>
          <w:rFonts w:ascii="Times New Roman" w:hAnsi="Times New Roman" w:cs="Times New Roman"/>
        </w:rPr>
        <w:t xml:space="preserve"> Работнику свободный доступ к своим персональным данным, включая право на получение копий любой записи, содержащей персональные данные Работника;</w:t>
      </w:r>
    </w:p>
    <w:p w:rsidR="00DD3454" w:rsidRPr="006D45F5" w:rsidRDefault="00DD3454" w:rsidP="009444BE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предоставляет</w:t>
      </w:r>
      <w:r w:rsidRPr="006D45F5">
        <w:rPr>
          <w:rFonts w:ascii="Times New Roman" w:hAnsi="Times New Roman" w:cs="Times New Roman"/>
        </w:rPr>
        <w:t xml:space="preserve"> по требованию Работника полную информацию о его персональных данных и обработке этих данных.</w:t>
      </w:r>
    </w:p>
    <w:p w:rsidR="00DD3454" w:rsidRDefault="00DD3454" w:rsidP="009444B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2.5. </w:t>
      </w:r>
      <w:r w:rsidRPr="006D45F5">
        <w:rPr>
          <w:rFonts w:ascii="Times New Roman" w:hAnsi="Times New Roman" w:cs="Times New Roman"/>
        </w:rPr>
        <w:t>Лица, имеющие доступ к персональным данным Работника, не</w:t>
      </w:r>
      <w:r>
        <w:rPr>
          <w:rFonts w:ascii="Times New Roman" w:hAnsi="Times New Roman" w:cs="Times New Roman"/>
        </w:rPr>
        <w:t xml:space="preserve"> </w:t>
      </w:r>
      <w:r w:rsidRPr="006D45F5">
        <w:rPr>
          <w:rFonts w:ascii="Times New Roman" w:hAnsi="Times New Roman" w:cs="Times New Roman"/>
        </w:rPr>
        <w:t>вправе:</w:t>
      </w:r>
      <w:r w:rsidRPr="00EA5A6F">
        <w:rPr>
          <w:rFonts w:ascii="Times New Roman" w:hAnsi="Times New Roman" w:cs="Times New Roman"/>
        </w:rPr>
        <w:t xml:space="preserve"> </w:t>
      </w:r>
    </w:p>
    <w:p w:rsidR="00DD3454" w:rsidRPr="006D45F5" w:rsidRDefault="00DD3454" w:rsidP="009444BE">
      <w:pPr>
        <w:jc w:val="both"/>
        <w:rPr>
          <w:rFonts w:ascii="Times New Roman" w:hAnsi="Times New Roman" w:cs="Times New Roman"/>
        </w:rPr>
      </w:pPr>
      <w:r w:rsidRPr="006D45F5">
        <w:rPr>
          <w:rFonts w:ascii="Times New Roman" w:hAnsi="Times New Roman" w:cs="Times New Roman"/>
        </w:rPr>
        <w:t>получать и обрабатывать персональные данны</w:t>
      </w:r>
      <w:r>
        <w:rPr>
          <w:rFonts w:ascii="Times New Roman" w:hAnsi="Times New Roman" w:cs="Times New Roman"/>
        </w:rPr>
        <w:t xml:space="preserve">е Работника о его политических, </w:t>
      </w:r>
      <w:r w:rsidRPr="006D45F5">
        <w:rPr>
          <w:rFonts w:ascii="Times New Roman" w:hAnsi="Times New Roman" w:cs="Times New Roman"/>
        </w:rPr>
        <w:t>религиозных и иных убеждениях, интимной жизни, членстве в общественных объединениях или профсоюзной деятельности;</w:t>
      </w:r>
    </w:p>
    <w:p w:rsidR="00DD3454" w:rsidRPr="006D45F5" w:rsidRDefault="00DD3454" w:rsidP="009444BE">
      <w:pPr>
        <w:jc w:val="both"/>
        <w:rPr>
          <w:rFonts w:ascii="Times New Roman" w:hAnsi="Times New Roman" w:cs="Times New Roman"/>
        </w:rPr>
      </w:pPr>
      <w:r w:rsidRPr="006D45F5">
        <w:rPr>
          <w:rFonts w:ascii="Times New Roman" w:hAnsi="Times New Roman" w:cs="Times New Roman"/>
        </w:rPr>
        <w:t>предоставлять персональные данные Работника в коммерческих целях без письменного согласия Работника.</w:t>
      </w:r>
    </w:p>
    <w:p w:rsidR="00DD3454" w:rsidRPr="006D45F5" w:rsidRDefault="00DD3454" w:rsidP="009444B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 </w:t>
      </w:r>
      <w:r w:rsidRPr="006D45F5">
        <w:rPr>
          <w:rFonts w:ascii="Times New Roman" w:hAnsi="Times New Roman" w:cs="Times New Roman"/>
        </w:rPr>
        <w:t>При принятии решений, затрагивающих интересы Работника, администрации запрещается основываться на персональных данных Работника, полученных исключительно в результате их автоматизированной обработки или электронного получения.</w:t>
      </w:r>
    </w:p>
    <w:p w:rsidR="00DD3454" w:rsidRDefault="00DD3454" w:rsidP="009444BE">
      <w:pPr>
        <w:jc w:val="both"/>
        <w:rPr>
          <w:rFonts w:ascii="Times New Roman" w:hAnsi="Times New Roman" w:cs="Times New Roman"/>
          <w:b/>
          <w:bCs/>
        </w:rPr>
      </w:pPr>
    </w:p>
    <w:p w:rsidR="00DD3454" w:rsidRPr="002D15C8" w:rsidRDefault="00DD3454" w:rsidP="009444BE">
      <w:pPr>
        <w:jc w:val="center"/>
        <w:rPr>
          <w:rFonts w:ascii="Times New Roman" w:hAnsi="Times New Roman" w:cs="Times New Roman"/>
          <w:b/>
          <w:bCs/>
        </w:rPr>
      </w:pPr>
      <w:r w:rsidRPr="002D15C8">
        <w:rPr>
          <w:rFonts w:ascii="Times New Roman" w:hAnsi="Times New Roman" w:cs="Times New Roman"/>
          <w:b/>
          <w:bCs/>
        </w:rPr>
        <w:t>3. Права и обязанности Работника</w:t>
      </w:r>
    </w:p>
    <w:p w:rsidR="00DD3454" w:rsidRPr="006D45F5" w:rsidRDefault="00DD3454" w:rsidP="009444B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</w:t>
      </w:r>
      <w:r w:rsidRPr="006D45F5">
        <w:rPr>
          <w:rFonts w:ascii="Times New Roman" w:hAnsi="Times New Roman" w:cs="Times New Roman"/>
        </w:rPr>
        <w:t>В целях обеспечения защиты персональных данных, хранящихся у работодателя, Работник имеет право на:</w:t>
      </w:r>
    </w:p>
    <w:p w:rsidR="00DD3454" w:rsidRPr="002D15C8" w:rsidRDefault="00DD3454" w:rsidP="009444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D15C8">
        <w:rPr>
          <w:rFonts w:ascii="Times New Roman" w:hAnsi="Times New Roman" w:cs="Times New Roman"/>
        </w:rPr>
        <w:t>определение своих представителей для защиты своих персональных ' данных;</w:t>
      </w:r>
    </w:p>
    <w:p w:rsidR="00DD3454" w:rsidRPr="002D15C8" w:rsidRDefault="00DD3454" w:rsidP="009444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D15C8">
        <w:rPr>
          <w:rFonts w:ascii="Times New Roman" w:hAnsi="Times New Roman" w:cs="Times New Roman"/>
        </w:rPr>
        <w:t>требование об исключении или исправлении неверных или неполных персональных данных, а также данных, обработанных с нарушением требований Трудового кодекса Российской Федерации или иного : федерального закона. При отказе администрации исключить или исправить персональные данные Работника, он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Работник имеет право дополнить заявлением, выражающим его собственную точку зрения;</w:t>
      </w:r>
    </w:p>
    <w:p w:rsidR="00DD3454" w:rsidRPr="002D15C8" w:rsidRDefault="00DD3454" w:rsidP="009444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D15C8">
        <w:rPr>
          <w:rFonts w:ascii="Times New Roman" w:hAnsi="Times New Roman" w:cs="Times New Roman"/>
        </w:rPr>
        <w:t>требование об извещении администрацией всех лиц, которым ранее были сообщены неверные или неполные персональные данные Работника, обо всех произведенных в них исключениях, исправлениях или дополнениях;</w:t>
      </w:r>
    </w:p>
    <w:p w:rsidR="00DD3454" w:rsidRPr="002D15C8" w:rsidRDefault="00DD3454" w:rsidP="009444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D15C8">
        <w:rPr>
          <w:rFonts w:ascii="Times New Roman" w:hAnsi="Times New Roman" w:cs="Times New Roman"/>
        </w:rPr>
        <w:t>обжалование в суд любых неправомерных действий или бездействия администрации при обработке и защите персональных данных Работника;</w:t>
      </w:r>
    </w:p>
    <w:p w:rsidR="00DD3454" w:rsidRDefault="00DD3454" w:rsidP="009444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D15C8">
        <w:rPr>
          <w:rFonts w:ascii="Times New Roman" w:hAnsi="Times New Roman" w:cs="Times New Roman"/>
        </w:rPr>
        <w:t>обжалование в суд любых неправомерных действий или бездействия администрации при обработке и защите персональных данных Работника;</w:t>
      </w:r>
    </w:p>
    <w:p w:rsidR="00DD3454" w:rsidRPr="002D15C8" w:rsidRDefault="00DD3454" w:rsidP="009444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D15C8">
        <w:rPr>
          <w:rFonts w:ascii="Times New Roman" w:hAnsi="Times New Roman" w:cs="Times New Roman"/>
        </w:rPr>
        <w:t>возмещение убытков и/или компенсацию морального вреда в судебном порядке.</w:t>
      </w:r>
    </w:p>
    <w:p w:rsidR="00DD3454" w:rsidRPr="006D45F5" w:rsidRDefault="00DD3454" w:rsidP="009444B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 </w:t>
      </w:r>
      <w:r w:rsidRPr="006D45F5">
        <w:rPr>
          <w:rFonts w:ascii="Times New Roman" w:hAnsi="Times New Roman" w:cs="Times New Roman"/>
        </w:rPr>
        <w:t>Работник обязан сообщать администрации сведения, которые могут повлиять на принимаемые в отношении него решения, касающиеся его трудовой деятельности.</w:t>
      </w:r>
    </w:p>
    <w:p w:rsidR="00DD3454" w:rsidRDefault="00DD3454" w:rsidP="009444BE">
      <w:pPr>
        <w:jc w:val="both"/>
        <w:rPr>
          <w:rFonts w:ascii="Times New Roman" w:hAnsi="Times New Roman" w:cs="Times New Roman"/>
          <w:b/>
          <w:bCs/>
        </w:rPr>
      </w:pPr>
    </w:p>
    <w:p w:rsidR="00DD3454" w:rsidRPr="002D15C8" w:rsidRDefault="00DD3454" w:rsidP="009444BE">
      <w:pPr>
        <w:jc w:val="center"/>
        <w:rPr>
          <w:rFonts w:ascii="Times New Roman" w:hAnsi="Times New Roman" w:cs="Times New Roman"/>
          <w:b/>
          <w:bCs/>
        </w:rPr>
      </w:pPr>
      <w:r w:rsidRPr="002D15C8">
        <w:rPr>
          <w:rFonts w:ascii="Times New Roman" w:hAnsi="Times New Roman" w:cs="Times New Roman"/>
          <w:b/>
          <w:bCs/>
        </w:rPr>
        <w:t>4.</w:t>
      </w:r>
      <w:r>
        <w:rPr>
          <w:rFonts w:ascii="Times New Roman" w:hAnsi="Times New Roman" w:cs="Times New Roman"/>
          <w:b/>
          <w:bCs/>
        </w:rPr>
        <w:t xml:space="preserve"> </w:t>
      </w:r>
      <w:r w:rsidRPr="002D15C8">
        <w:rPr>
          <w:rFonts w:ascii="Times New Roman" w:hAnsi="Times New Roman" w:cs="Times New Roman"/>
          <w:b/>
          <w:bCs/>
        </w:rPr>
        <w:t>Хранение персональных данных Работника</w:t>
      </w:r>
    </w:p>
    <w:p w:rsidR="00DD3454" w:rsidRPr="006D45F5" w:rsidRDefault="00DD3454" w:rsidP="009444BE">
      <w:pPr>
        <w:ind w:firstLine="567"/>
        <w:jc w:val="both"/>
        <w:rPr>
          <w:rFonts w:ascii="Times New Roman" w:hAnsi="Times New Roman" w:cs="Times New Roman"/>
        </w:rPr>
      </w:pPr>
      <w:r w:rsidRPr="006D45F5">
        <w:rPr>
          <w:rFonts w:ascii="Times New Roman" w:hAnsi="Times New Roman" w:cs="Times New Roman"/>
        </w:rPr>
        <w:t>Документы, поступившие от Работника, сведения о Работнике, поступившие от третьих лиц с письменного согласия Работника, иная информация, которая касается трудовой деятельности Работника, хранятся в сейфе на бумажных носителях (трудовая книжка, личная карточка, личное дело) с ограниченным доступом. Личные карточки уволенных работников хранятся в архиве образовательного учреждения в алфавитном порядке в течение 75 лет (ст. 339 Перечня типовых управленческих документов, образующихся в деятельности организаций, с указанием сроков хранения, утвержденного руководителем Федеральной архивной службы России 06.10.2000).</w:t>
      </w:r>
    </w:p>
    <w:p w:rsidR="00DD3454" w:rsidRDefault="00DD3454" w:rsidP="009444BE">
      <w:pPr>
        <w:jc w:val="both"/>
        <w:rPr>
          <w:rFonts w:ascii="Times New Roman" w:hAnsi="Times New Roman" w:cs="Times New Roman"/>
          <w:b/>
          <w:bCs/>
        </w:rPr>
      </w:pPr>
    </w:p>
    <w:p w:rsidR="00DD3454" w:rsidRDefault="00DD3454" w:rsidP="009444BE">
      <w:pPr>
        <w:jc w:val="center"/>
        <w:rPr>
          <w:rFonts w:ascii="Times New Roman" w:hAnsi="Times New Roman" w:cs="Times New Roman"/>
        </w:rPr>
      </w:pPr>
      <w:r w:rsidRPr="002D15C8">
        <w:rPr>
          <w:rFonts w:ascii="Times New Roman" w:hAnsi="Times New Roman" w:cs="Times New Roman"/>
          <w:b/>
          <w:bCs/>
        </w:rPr>
        <w:t>5. Ответственность администрации и сотрудников</w:t>
      </w:r>
    </w:p>
    <w:p w:rsidR="00DD3454" w:rsidRPr="006D45F5" w:rsidRDefault="00DD3454" w:rsidP="009444BE">
      <w:pPr>
        <w:ind w:firstLine="567"/>
        <w:jc w:val="both"/>
        <w:rPr>
          <w:rFonts w:ascii="Times New Roman" w:hAnsi="Times New Roman" w:cs="Times New Roman"/>
        </w:rPr>
      </w:pPr>
      <w:r w:rsidRPr="006D45F5">
        <w:rPr>
          <w:rFonts w:ascii="Times New Roman" w:hAnsi="Times New Roman" w:cs="Times New Roman"/>
        </w:rPr>
        <w:t>Защита прав Работника,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Работника, восстановления нарушенных прав и возмещения причиненного ущерба, в том числе морального вреда.</w:t>
      </w:r>
    </w:p>
    <w:p w:rsidR="00DD3454" w:rsidRPr="006D45F5" w:rsidRDefault="00DD3454" w:rsidP="009444BE">
      <w:pPr>
        <w:ind w:firstLine="567"/>
        <w:jc w:val="both"/>
        <w:rPr>
          <w:rFonts w:ascii="Times New Roman" w:hAnsi="Times New Roman" w:cs="Times New Roman"/>
        </w:rPr>
      </w:pPr>
      <w:r w:rsidRPr="006D45F5">
        <w:rPr>
          <w:rFonts w:ascii="Times New Roman" w:hAnsi="Times New Roman" w:cs="Times New Roman"/>
        </w:rPr>
        <w:t>Лица, виновные в нарушении норм, регулирующих получение, обработку и защиту персональных данных работника,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DD3454" w:rsidRDefault="00DD3454" w:rsidP="009444BE">
      <w:pPr>
        <w:ind w:firstLine="567"/>
        <w:jc w:val="both"/>
      </w:pPr>
    </w:p>
    <w:sectPr w:rsidR="00DD3454" w:rsidSect="009A1CBC">
      <w:pgSz w:w="11906" w:h="16838"/>
      <w:pgMar w:top="539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B0997"/>
    <w:multiLevelType w:val="hybridMultilevel"/>
    <w:tmpl w:val="1E24A58C"/>
    <w:lvl w:ilvl="0" w:tplc="E0C446D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4CC5E96"/>
    <w:multiLevelType w:val="hybridMultilevel"/>
    <w:tmpl w:val="F2F41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EC52E80"/>
    <w:multiLevelType w:val="hybridMultilevel"/>
    <w:tmpl w:val="393E4FC8"/>
    <w:lvl w:ilvl="0" w:tplc="E0C446D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5A6F"/>
    <w:rsid w:val="00000A91"/>
    <w:rsid w:val="00001098"/>
    <w:rsid w:val="00001531"/>
    <w:rsid w:val="00001AD3"/>
    <w:rsid w:val="00002D18"/>
    <w:rsid w:val="00002D4B"/>
    <w:rsid w:val="000036CE"/>
    <w:rsid w:val="000051D1"/>
    <w:rsid w:val="00005799"/>
    <w:rsid w:val="000064DC"/>
    <w:rsid w:val="00006CD6"/>
    <w:rsid w:val="00007DB7"/>
    <w:rsid w:val="00012704"/>
    <w:rsid w:val="00012F47"/>
    <w:rsid w:val="00012FA3"/>
    <w:rsid w:val="0001440A"/>
    <w:rsid w:val="0001505A"/>
    <w:rsid w:val="0001707A"/>
    <w:rsid w:val="00017A2F"/>
    <w:rsid w:val="000202D1"/>
    <w:rsid w:val="00021242"/>
    <w:rsid w:val="00021946"/>
    <w:rsid w:val="000235B0"/>
    <w:rsid w:val="00023CA5"/>
    <w:rsid w:val="00024AEC"/>
    <w:rsid w:val="0002585D"/>
    <w:rsid w:val="00026A9A"/>
    <w:rsid w:val="00027268"/>
    <w:rsid w:val="000274EB"/>
    <w:rsid w:val="00030218"/>
    <w:rsid w:val="00030AD8"/>
    <w:rsid w:val="00031BEE"/>
    <w:rsid w:val="00034143"/>
    <w:rsid w:val="0003539D"/>
    <w:rsid w:val="00035A85"/>
    <w:rsid w:val="00035B8A"/>
    <w:rsid w:val="00041152"/>
    <w:rsid w:val="000414EB"/>
    <w:rsid w:val="000422ED"/>
    <w:rsid w:val="000429F9"/>
    <w:rsid w:val="00042BCE"/>
    <w:rsid w:val="00045408"/>
    <w:rsid w:val="000454E8"/>
    <w:rsid w:val="000458E9"/>
    <w:rsid w:val="00046186"/>
    <w:rsid w:val="00047E05"/>
    <w:rsid w:val="00051A89"/>
    <w:rsid w:val="00051DB0"/>
    <w:rsid w:val="0005303A"/>
    <w:rsid w:val="00053867"/>
    <w:rsid w:val="00056C9D"/>
    <w:rsid w:val="00060F1F"/>
    <w:rsid w:val="000625CF"/>
    <w:rsid w:val="00063DE9"/>
    <w:rsid w:val="00064853"/>
    <w:rsid w:val="00064D73"/>
    <w:rsid w:val="00065906"/>
    <w:rsid w:val="00065EEC"/>
    <w:rsid w:val="000661C6"/>
    <w:rsid w:val="00066273"/>
    <w:rsid w:val="00066A79"/>
    <w:rsid w:val="0007019C"/>
    <w:rsid w:val="000702C3"/>
    <w:rsid w:val="0007067A"/>
    <w:rsid w:val="00072058"/>
    <w:rsid w:val="0007225C"/>
    <w:rsid w:val="000727DF"/>
    <w:rsid w:val="000733C5"/>
    <w:rsid w:val="000755AD"/>
    <w:rsid w:val="000773E1"/>
    <w:rsid w:val="0007771F"/>
    <w:rsid w:val="00077A66"/>
    <w:rsid w:val="00080495"/>
    <w:rsid w:val="00081BD9"/>
    <w:rsid w:val="00082805"/>
    <w:rsid w:val="00083B6B"/>
    <w:rsid w:val="00084921"/>
    <w:rsid w:val="0008686F"/>
    <w:rsid w:val="00086973"/>
    <w:rsid w:val="00086C73"/>
    <w:rsid w:val="00087A2D"/>
    <w:rsid w:val="00090C06"/>
    <w:rsid w:val="00091829"/>
    <w:rsid w:val="000928AF"/>
    <w:rsid w:val="00092CC1"/>
    <w:rsid w:val="00092DED"/>
    <w:rsid w:val="00094191"/>
    <w:rsid w:val="00094B15"/>
    <w:rsid w:val="00095BAE"/>
    <w:rsid w:val="000963BC"/>
    <w:rsid w:val="00096EB5"/>
    <w:rsid w:val="00096ED4"/>
    <w:rsid w:val="00097BDD"/>
    <w:rsid w:val="000A02FE"/>
    <w:rsid w:val="000A0CCE"/>
    <w:rsid w:val="000A1BFA"/>
    <w:rsid w:val="000A1E37"/>
    <w:rsid w:val="000A2110"/>
    <w:rsid w:val="000A37BB"/>
    <w:rsid w:val="000A3CBB"/>
    <w:rsid w:val="000A5F02"/>
    <w:rsid w:val="000A77DC"/>
    <w:rsid w:val="000A79CB"/>
    <w:rsid w:val="000B0388"/>
    <w:rsid w:val="000B0816"/>
    <w:rsid w:val="000B123F"/>
    <w:rsid w:val="000B2A36"/>
    <w:rsid w:val="000B3A27"/>
    <w:rsid w:val="000B3C88"/>
    <w:rsid w:val="000B3D0C"/>
    <w:rsid w:val="000B55B5"/>
    <w:rsid w:val="000B5BDE"/>
    <w:rsid w:val="000B64EC"/>
    <w:rsid w:val="000B6F35"/>
    <w:rsid w:val="000B7088"/>
    <w:rsid w:val="000C0A8A"/>
    <w:rsid w:val="000C3059"/>
    <w:rsid w:val="000C4B0B"/>
    <w:rsid w:val="000C548A"/>
    <w:rsid w:val="000C5931"/>
    <w:rsid w:val="000C631F"/>
    <w:rsid w:val="000C6EE8"/>
    <w:rsid w:val="000C7F2B"/>
    <w:rsid w:val="000D283B"/>
    <w:rsid w:val="000D3715"/>
    <w:rsid w:val="000D6517"/>
    <w:rsid w:val="000D6DB4"/>
    <w:rsid w:val="000D6F50"/>
    <w:rsid w:val="000D7E8C"/>
    <w:rsid w:val="000E0186"/>
    <w:rsid w:val="000E02DE"/>
    <w:rsid w:val="000E337B"/>
    <w:rsid w:val="000E3773"/>
    <w:rsid w:val="000E3F62"/>
    <w:rsid w:val="000E3FC3"/>
    <w:rsid w:val="000E43C7"/>
    <w:rsid w:val="000E4E32"/>
    <w:rsid w:val="000E4EF6"/>
    <w:rsid w:val="000E5614"/>
    <w:rsid w:val="000E6102"/>
    <w:rsid w:val="000E6674"/>
    <w:rsid w:val="000E7FCE"/>
    <w:rsid w:val="000F057A"/>
    <w:rsid w:val="000F1641"/>
    <w:rsid w:val="000F1E84"/>
    <w:rsid w:val="000F24EB"/>
    <w:rsid w:val="000F49FE"/>
    <w:rsid w:val="000F4AC1"/>
    <w:rsid w:val="000F503D"/>
    <w:rsid w:val="000F59EB"/>
    <w:rsid w:val="001005A5"/>
    <w:rsid w:val="0010283F"/>
    <w:rsid w:val="001034E4"/>
    <w:rsid w:val="00103BC1"/>
    <w:rsid w:val="001049F4"/>
    <w:rsid w:val="0010515D"/>
    <w:rsid w:val="00105979"/>
    <w:rsid w:val="001060F4"/>
    <w:rsid w:val="001075B7"/>
    <w:rsid w:val="00111E8E"/>
    <w:rsid w:val="001127E5"/>
    <w:rsid w:val="0011301E"/>
    <w:rsid w:val="00113024"/>
    <w:rsid w:val="0011432E"/>
    <w:rsid w:val="0011498E"/>
    <w:rsid w:val="00116137"/>
    <w:rsid w:val="001163D6"/>
    <w:rsid w:val="00117826"/>
    <w:rsid w:val="001202FA"/>
    <w:rsid w:val="0012057D"/>
    <w:rsid w:val="00121448"/>
    <w:rsid w:val="0012226E"/>
    <w:rsid w:val="001223B4"/>
    <w:rsid w:val="0012270F"/>
    <w:rsid w:val="001228D2"/>
    <w:rsid w:val="00122DE2"/>
    <w:rsid w:val="00122FDE"/>
    <w:rsid w:val="001244D3"/>
    <w:rsid w:val="00125E80"/>
    <w:rsid w:val="001261D4"/>
    <w:rsid w:val="0012642F"/>
    <w:rsid w:val="00126744"/>
    <w:rsid w:val="00126AAC"/>
    <w:rsid w:val="001274AB"/>
    <w:rsid w:val="0013072E"/>
    <w:rsid w:val="001315D1"/>
    <w:rsid w:val="00131A6C"/>
    <w:rsid w:val="001336AC"/>
    <w:rsid w:val="00133CFC"/>
    <w:rsid w:val="0013438E"/>
    <w:rsid w:val="00134830"/>
    <w:rsid w:val="0013528E"/>
    <w:rsid w:val="001373CD"/>
    <w:rsid w:val="00140DC7"/>
    <w:rsid w:val="00141216"/>
    <w:rsid w:val="00143B5A"/>
    <w:rsid w:val="00145025"/>
    <w:rsid w:val="00145A05"/>
    <w:rsid w:val="001465F6"/>
    <w:rsid w:val="0014736A"/>
    <w:rsid w:val="00147CCE"/>
    <w:rsid w:val="00151598"/>
    <w:rsid w:val="001516C9"/>
    <w:rsid w:val="00151B9B"/>
    <w:rsid w:val="001522F1"/>
    <w:rsid w:val="00154B95"/>
    <w:rsid w:val="00154EF6"/>
    <w:rsid w:val="00155126"/>
    <w:rsid w:val="00155898"/>
    <w:rsid w:val="00155977"/>
    <w:rsid w:val="0015672D"/>
    <w:rsid w:val="001576B2"/>
    <w:rsid w:val="00157D0E"/>
    <w:rsid w:val="001606CE"/>
    <w:rsid w:val="00160D4E"/>
    <w:rsid w:val="00161799"/>
    <w:rsid w:val="001617FB"/>
    <w:rsid w:val="00161F39"/>
    <w:rsid w:val="00163394"/>
    <w:rsid w:val="00163618"/>
    <w:rsid w:val="001646F1"/>
    <w:rsid w:val="001670DD"/>
    <w:rsid w:val="0016759D"/>
    <w:rsid w:val="00167E41"/>
    <w:rsid w:val="00170E62"/>
    <w:rsid w:val="0017216E"/>
    <w:rsid w:val="00173300"/>
    <w:rsid w:val="00174094"/>
    <w:rsid w:val="00176040"/>
    <w:rsid w:val="00176CF5"/>
    <w:rsid w:val="00177587"/>
    <w:rsid w:val="001800FA"/>
    <w:rsid w:val="00181242"/>
    <w:rsid w:val="00181289"/>
    <w:rsid w:val="00181F45"/>
    <w:rsid w:val="00182BEB"/>
    <w:rsid w:val="00184BD5"/>
    <w:rsid w:val="00184DE1"/>
    <w:rsid w:val="0018565B"/>
    <w:rsid w:val="00185E3B"/>
    <w:rsid w:val="00186483"/>
    <w:rsid w:val="00186B04"/>
    <w:rsid w:val="00187139"/>
    <w:rsid w:val="00191437"/>
    <w:rsid w:val="00192139"/>
    <w:rsid w:val="001940B4"/>
    <w:rsid w:val="00196624"/>
    <w:rsid w:val="001A0087"/>
    <w:rsid w:val="001A04B1"/>
    <w:rsid w:val="001A0F8F"/>
    <w:rsid w:val="001A16F7"/>
    <w:rsid w:val="001A1C55"/>
    <w:rsid w:val="001A2775"/>
    <w:rsid w:val="001A4758"/>
    <w:rsid w:val="001A4A04"/>
    <w:rsid w:val="001A4B62"/>
    <w:rsid w:val="001A53BF"/>
    <w:rsid w:val="001A72FA"/>
    <w:rsid w:val="001B0113"/>
    <w:rsid w:val="001B0DAB"/>
    <w:rsid w:val="001B12A6"/>
    <w:rsid w:val="001B159F"/>
    <w:rsid w:val="001B1CFC"/>
    <w:rsid w:val="001B303C"/>
    <w:rsid w:val="001B3123"/>
    <w:rsid w:val="001B4317"/>
    <w:rsid w:val="001B4374"/>
    <w:rsid w:val="001B601A"/>
    <w:rsid w:val="001B6B41"/>
    <w:rsid w:val="001B757D"/>
    <w:rsid w:val="001B770A"/>
    <w:rsid w:val="001C1303"/>
    <w:rsid w:val="001C15EE"/>
    <w:rsid w:val="001C2746"/>
    <w:rsid w:val="001C40D4"/>
    <w:rsid w:val="001C4ACC"/>
    <w:rsid w:val="001C53A8"/>
    <w:rsid w:val="001D0152"/>
    <w:rsid w:val="001D0548"/>
    <w:rsid w:val="001D07A2"/>
    <w:rsid w:val="001D1100"/>
    <w:rsid w:val="001D25A7"/>
    <w:rsid w:val="001D2FD4"/>
    <w:rsid w:val="001D36B5"/>
    <w:rsid w:val="001D55C9"/>
    <w:rsid w:val="001D56D0"/>
    <w:rsid w:val="001D6ABB"/>
    <w:rsid w:val="001D6FB6"/>
    <w:rsid w:val="001D7731"/>
    <w:rsid w:val="001E0793"/>
    <w:rsid w:val="001E0B71"/>
    <w:rsid w:val="001E1B4E"/>
    <w:rsid w:val="001E2B07"/>
    <w:rsid w:val="001E2E8B"/>
    <w:rsid w:val="001E33A5"/>
    <w:rsid w:val="001E3560"/>
    <w:rsid w:val="001E3929"/>
    <w:rsid w:val="001E3E45"/>
    <w:rsid w:val="001E5093"/>
    <w:rsid w:val="001E57A0"/>
    <w:rsid w:val="001F0487"/>
    <w:rsid w:val="001F285B"/>
    <w:rsid w:val="001F37D1"/>
    <w:rsid w:val="001F46D8"/>
    <w:rsid w:val="001F5A0E"/>
    <w:rsid w:val="001F6E6B"/>
    <w:rsid w:val="001F7B53"/>
    <w:rsid w:val="0020108C"/>
    <w:rsid w:val="0020298E"/>
    <w:rsid w:val="00202F50"/>
    <w:rsid w:val="00203216"/>
    <w:rsid w:val="00203AFF"/>
    <w:rsid w:val="00203B7B"/>
    <w:rsid w:val="00205991"/>
    <w:rsid w:val="002077E8"/>
    <w:rsid w:val="002077F0"/>
    <w:rsid w:val="00207CC5"/>
    <w:rsid w:val="00207E09"/>
    <w:rsid w:val="00210099"/>
    <w:rsid w:val="00210D77"/>
    <w:rsid w:val="00211170"/>
    <w:rsid w:val="00211344"/>
    <w:rsid w:val="00212055"/>
    <w:rsid w:val="00212C36"/>
    <w:rsid w:val="00213113"/>
    <w:rsid w:val="002137AF"/>
    <w:rsid w:val="00214706"/>
    <w:rsid w:val="002147BD"/>
    <w:rsid w:val="00214EA8"/>
    <w:rsid w:val="00214F01"/>
    <w:rsid w:val="00214F29"/>
    <w:rsid w:val="002151AD"/>
    <w:rsid w:val="00215B0F"/>
    <w:rsid w:val="00216894"/>
    <w:rsid w:val="002169B4"/>
    <w:rsid w:val="002201E2"/>
    <w:rsid w:val="00221E1F"/>
    <w:rsid w:val="0022309D"/>
    <w:rsid w:val="00223676"/>
    <w:rsid w:val="002237AF"/>
    <w:rsid w:val="00224797"/>
    <w:rsid w:val="00226443"/>
    <w:rsid w:val="00226F5A"/>
    <w:rsid w:val="00227B37"/>
    <w:rsid w:val="002303D3"/>
    <w:rsid w:val="002317C2"/>
    <w:rsid w:val="0023198F"/>
    <w:rsid w:val="002324F7"/>
    <w:rsid w:val="00232E78"/>
    <w:rsid w:val="00234743"/>
    <w:rsid w:val="00235E15"/>
    <w:rsid w:val="00236027"/>
    <w:rsid w:val="002372C9"/>
    <w:rsid w:val="00237D0F"/>
    <w:rsid w:val="00237F72"/>
    <w:rsid w:val="0024113B"/>
    <w:rsid w:val="002415A3"/>
    <w:rsid w:val="00243416"/>
    <w:rsid w:val="00245FEC"/>
    <w:rsid w:val="00247516"/>
    <w:rsid w:val="00247EC6"/>
    <w:rsid w:val="00250381"/>
    <w:rsid w:val="0025157A"/>
    <w:rsid w:val="0025164C"/>
    <w:rsid w:val="002536FE"/>
    <w:rsid w:val="00253C7D"/>
    <w:rsid w:val="00255915"/>
    <w:rsid w:val="00255CDD"/>
    <w:rsid w:val="002566EE"/>
    <w:rsid w:val="00256DCF"/>
    <w:rsid w:val="00256E18"/>
    <w:rsid w:val="0025740A"/>
    <w:rsid w:val="0025786A"/>
    <w:rsid w:val="00262137"/>
    <w:rsid w:val="00262B89"/>
    <w:rsid w:val="00263A93"/>
    <w:rsid w:val="0026499A"/>
    <w:rsid w:val="002654D8"/>
    <w:rsid w:val="00266B06"/>
    <w:rsid w:val="00267CF4"/>
    <w:rsid w:val="00271883"/>
    <w:rsid w:val="00273E30"/>
    <w:rsid w:val="002749B5"/>
    <w:rsid w:val="00275A39"/>
    <w:rsid w:val="0027614E"/>
    <w:rsid w:val="00276E93"/>
    <w:rsid w:val="002772FC"/>
    <w:rsid w:val="002814D4"/>
    <w:rsid w:val="00282B75"/>
    <w:rsid w:val="00282CDB"/>
    <w:rsid w:val="002838E4"/>
    <w:rsid w:val="00285BD1"/>
    <w:rsid w:val="0028781A"/>
    <w:rsid w:val="00287959"/>
    <w:rsid w:val="00290DC0"/>
    <w:rsid w:val="0029167A"/>
    <w:rsid w:val="00291B23"/>
    <w:rsid w:val="002924AA"/>
    <w:rsid w:val="00292982"/>
    <w:rsid w:val="002929BC"/>
    <w:rsid w:val="00293A37"/>
    <w:rsid w:val="00293C8E"/>
    <w:rsid w:val="00294524"/>
    <w:rsid w:val="00294ADC"/>
    <w:rsid w:val="00296AFF"/>
    <w:rsid w:val="00297F39"/>
    <w:rsid w:val="002A0D77"/>
    <w:rsid w:val="002A130E"/>
    <w:rsid w:val="002A2C30"/>
    <w:rsid w:val="002A2EBC"/>
    <w:rsid w:val="002A3C3E"/>
    <w:rsid w:val="002A3D06"/>
    <w:rsid w:val="002A4BBC"/>
    <w:rsid w:val="002A4DDE"/>
    <w:rsid w:val="002A60B6"/>
    <w:rsid w:val="002A6303"/>
    <w:rsid w:val="002A737A"/>
    <w:rsid w:val="002B0185"/>
    <w:rsid w:val="002B0D50"/>
    <w:rsid w:val="002B0D5D"/>
    <w:rsid w:val="002B11C9"/>
    <w:rsid w:val="002B13ED"/>
    <w:rsid w:val="002B1BB7"/>
    <w:rsid w:val="002B1DC9"/>
    <w:rsid w:val="002B255D"/>
    <w:rsid w:val="002B2FDF"/>
    <w:rsid w:val="002B37A5"/>
    <w:rsid w:val="002B4F9B"/>
    <w:rsid w:val="002B5DA2"/>
    <w:rsid w:val="002B626C"/>
    <w:rsid w:val="002B669F"/>
    <w:rsid w:val="002C0563"/>
    <w:rsid w:val="002C376D"/>
    <w:rsid w:val="002C4AC5"/>
    <w:rsid w:val="002C530B"/>
    <w:rsid w:val="002C59CA"/>
    <w:rsid w:val="002C6B95"/>
    <w:rsid w:val="002D0B32"/>
    <w:rsid w:val="002D12F4"/>
    <w:rsid w:val="002D12F5"/>
    <w:rsid w:val="002D15C8"/>
    <w:rsid w:val="002D20FE"/>
    <w:rsid w:val="002D3323"/>
    <w:rsid w:val="002D36D8"/>
    <w:rsid w:val="002D40A5"/>
    <w:rsid w:val="002D4C56"/>
    <w:rsid w:val="002D5519"/>
    <w:rsid w:val="002D5AAD"/>
    <w:rsid w:val="002D693D"/>
    <w:rsid w:val="002E0511"/>
    <w:rsid w:val="002E0AB9"/>
    <w:rsid w:val="002E1B86"/>
    <w:rsid w:val="002E1D25"/>
    <w:rsid w:val="002E2435"/>
    <w:rsid w:val="002E3882"/>
    <w:rsid w:val="002E3995"/>
    <w:rsid w:val="002E535E"/>
    <w:rsid w:val="002E6B15"/>
    <w:rsid w:val="002E6B84"/>
    <w:rsid w:val="002E71FD"/>
    <w:rsid w:val="002E74B8"/>
    <w:rsid w:val="002E76A9"/>
    <w:rsid w:val="002F0983"/>
    <w:rsid w:val="002F1BEB"/>
    <w:rsid w:val="002F1E1F"/>
    <w:rsid w:val="002F2AF6"/>
    <w:rsid w:val="002F3207"/>
    <w:rsid w:val="002F365E"/>
    <w:rsid w:val="002F4F2A"/>
    <w:rsid w:val="003003C1"/>
    <w:rsid w:val="003007F8"/>
    <w:rsid w:val="00301200"/>
    <w:rsid w:val="00301D03"/>
    <w:rsid w:val="003031B6"/>
    <w:rsid w:val="00303943"/>
    <w:rsid w:val="00304074"/>
    <w:rsid w:val="00306995"/>
    <w:rsid w:val="00310EE5"/>
    <w:rsid w:val="003112AF"/>
    <w:rsid w:val="003118AF"/>
    <w:rsid w:val="00312603"/>
    <w:rsid w:val="00313450"/>
    <w:rsid w:val="00314681"/>
    <w:rsid w:val="00315B0A"/>
    <w:rsid w:val="00315EFA"/>
    <w:rsid w:val="003201B6"/>
    <w:rsid w:val="00320A2B"/>
    <w:rsid w:val="00322033"/>
    <w:rsid w:val="00323F96"/>
    <w:rsid w:val="0032502B"/>
    <w:rsid w:val="00327497"/>
    <w:rsid w:val="00327C76"/>
    <w:rsid w:val="00327D64"/>
    <w:rsid w:val="0033075A"/>
    <w:rsid w:val="0033097D"/>
    <w:rsid w:val="00331956"/>
    <w:rsid w:val="00332908"/>
    <w:rsid w:val="00332D3E"/>
    <w:rsid w:val="00333CC9"/>
    <w:rsid w:val="00333DAF"/>
    <w:rsid w:val="00334CDA"/>
    <w:rsid w:val="0033529B"/>
    <w:rsid w:val="0033597E"/>
    <w:rsid w:val="00336054"/>
    <w:rsid w:val="003369F9"/>
    <w:rsid w:val="00336E0D"/>
    <w:rsid w:val="00337923"/>
    <w:rsid w:val="0034309C"/>
    <w:rsid w:val="003436EE"/>
    <w:rsid w:val="00343D24"/>
    <w:rsid w:val="00343F33"/>
    <w:rsid w:val="003460CF"/>
    <w:rsid w:val="00347719"/>
    <w:rsid w:val="00350A67"/>
    <w:rsid w:val="00351D42"/>
    <w:rsid w:val="00352017"/>
    <w:rsid w:val="003523B9"/>
    <w:rsid w:val="00352CD3"/>
    <w:rsid w:val="00352D67"/>
    <w:rsid w:val="00353922"/>
    <w:rsid w:val="003548C0"/>
    <w:rsid w:val="00355E9F"/>
    <w:rsid w:val="00356418"/>
    <w:rsid w:val="00357FDA"/>
    <w:rsid w:val="00360107"/>
    <w:rsid w:val="00360844"/>
    <w:rsid w:val="00362193"/>
    <w:rsid w:val="00363D84"/>
    <w:rsid w:val="00363FD2"/>
    <w:rsid w:val="00364D53"/>
    <w:rsid w:val="00365E40"/>
    <w:rsid w:val="00365EFF"/>
    <w:rsid w:val="003666AC"/>
    <w:rsid w:val="0037026D"/>
    <w:rsid w:val="0037048A"/>
    <w:rsid w:val="0037091B"/>
    <w:rsid w:val="00372625"/>
    <w:rsid w:val="0037308B"/>
    <w:rsid w:val="00374257"/>
    <w:rsid w:val="00375160"/>
    <w:rsid w:val="00375934"/>
    <w:rsid w:val="003763E1"/>
    <w:rsid w:val="00376AEE"/>
    <w:rsid w:val="00380FAE"/>
    <w:rsid w:val="00381AC6"/>
    <w:rsid w:val="00382624"/>
    <w:rsid w:val="00383013"/>
    <w:rsid w:val="00383FCB"/>
    <w:rsid w:val="003853DC"/>
    <w:rsid w:val="00385A90"/>
    <w:rsid w:val="00385CE5"/>
    <w:rsid w:val="00387C27"/>
    <w:rsid w:val="00390286"/>
    <w:rsid w:val="00390F6E"/>
    <w:rsid w:val="00391A51"/>
    <w:rsid w:val="00393B97"/>
    <w:rsid w:val="003945EA"/>
    <w:rsid w:val="003946D8"/>
    <w:rsid w:val="00394FCD"/>
    <w:rsid w:val="00395065"/>
    <w:rsid w:val="003950DC"/>
    <w:rsid w:val="00396E6C"/>
    <w:rsid w:val="00397130"/>
    <w:rsid w:val="003A10C1"/>
    <w:rsid w:val="003A2901"/>
    <w:rsid w:val="003A451C"/>
    <w:rsid w:val="003A4F02"/>
    <w:rsid w:val="003A5BA4"/>
    <w:rsid w:val="003A7D63"/>
    <w:rsid w:val="003A7EF1"/>
    <w:rsid w:val="003B0C8E"/>
    <w:rsid w:val="003B0E2F"/>
    <w:rsid w:val="003B1BC2"/>
    <w:rsid w:val="003B229E"/>
    <w:rsid w:val="003B301D"/>
    <w:rsid w:val="003B32D5"/>
    <w:rsid w:val="003B35B3"/>
    <w:rsid w:val="003B55C1"/>
    <w:rsid w:val="003B7ADF"/>
    <w:rsid w:val="003C02F8"/>
    <w:rsid w:val="003C0A5C"/>
    <w:rsid w:val="003C1797"/>
    <w:rsid w:val="003C1A5E"/>
    <w:rsid w:val="003C3055"/>
    <w:rsid w:val="003C31D1"/>
    <w:rsid w:val="003C3F3E"/>
    <w:rsid w:val="003C56BA"/>
    <w:rsid w:val="003C6AE4"/>
    <w:rsid w:val="003C6D17"/>
    <w:rsid w:val="003C7580"/>
    <w:rsid w:val="003D12E9"/>
    <w:rsid w:val="003D1604"/>
    <w:rsid w:val="003D1CC9"/>
    <w:rsid w:val="003D3F6F"/>
    <w:rsid w:val="003D418E"/>
    <w:rsid w:val="003D5DFF"/>
    <w:rsid w:val="003D6AC0"/>
    <w:rsid w:val="003D785F"/>
    <w:rsid w:val="003E0578"/>
    <w:rsid w:val="003E07C2"/>
    <w:rsid w:val="003E0EF7"/>
    <w:rsid w:val="003E0FC3"/>
    <w:rsid w:val="003E1D4B"/>
    <w:rsid w:val="003E1EA1"/>
    <w:rsid w:val="003E2A0E"/>
    <w:rsid w:val="003E3422"/>
    <w:rsid w:val="003E66FA"/>
    <w:rsid w:val="003F0690"/>
    <w:rsid w:val="003F0CC2"/>
    <w:rsid w:val="003F1CB4"/>
    <w:rsid w:val="003F2874"/>
    <w:rsid w:val="003F36F5"/>
    <w:rsid w:val="003F4597"/>
    <w:rsid w:val="003F4730"/>
    <w:rsid w:val="003F5237"/>
    <w:rsid w:val="003F63E1"/>
    <w:rsid w:val="003F6B7A"/>
    <w:rsid w:val="003F6E0D"/>
    <w:rsid w:val="003F6E61"/>
    <w:rsid w:val="003F7B90"/>
    <w:rsid w:val="003F7F7B"/>
    <w:rsid w:val="00400A80"/>
    <w:rsid w:val="004033C0"/>
    <w:rsid w:val="0040432A"/>
    <w:rsid w:val="00404D04"/>
    <w:rsid w:val="004056DF"/>
    <w:rsid w:val="00405937"/>
    <w:rsid w:val="00405AC2"/>
    <w:rsid w:val="00405C6B"/>
    <w:rsid w:val="00406C2F"/>
    <w:rsid w:val="00407718"/>
    <w:rsid w:val="00413DB2"/>
    <w:rsid w:val="0041425E"/>
    <w:rsid w:val="0041483D"/>
    <w:rsid w:val="00414971"/>
    <w:rsid w:val="0041593C"/>
    <w:rsid w:val="00415A84"/>
    <w:rsid w:val="00416A52"/>
    <w:rsid w:val="004176DF"/>
    <w:rsid w:val="00417965"/>
    <w:rsid w:val="00420E92"/>
    <w:rsid w:val="00421C6B"/>
    <w:rsid w:val="00423F2B"/>
    <w:rsid w:val="004268E7"/>
    <w:rsid w:val="00426E2B"/>
    <w:rsid w:val="004270B9"/>
    <w:rsid w:val="004271BD"/>
    <w:rsid w:val="00427C75"/>
    <w:rsid w:val="0043058A"/>
    <w:rsid w:val="00430636"/>
    <w:rsid w:val="004317C5"/>
    <w:rsid w:val="00432E98"/>
    <w:rsid w:val="00433BDF"/>
    <w:rsid w:val="00433C55"/>
    <w:rsid w:val="0043424C"/>
    <w:rsid w:val="004404F3"/>
    <w:rsid w:val="00440E8E"/>
    <w:rsid w:val="00441FAE"/>
    <w:rsid w:val="004422BF"/>
    <w:rsid w:val="00443266"/>
    <w:rsid w:val="004445C1"/>
    <w:rsid w:val="0044552C"/>
    <w:rsid w:val="00445CBA"/>
    <w:rsid w:val="00446658"/>
    <w:rsid w:val="00447206"/>
    <w:rsid w:val="00447D76"/>
    <w:rsid w:val="0045293C"/>
    <w:rsid w:val="004531E4"/>
    <w:rsid w:val="0045494A"/>
    <w:rsid w:val="00455E5E"/>
    <w:rsid w:val="00460668"/>
    <w:rsid w:val="00461665"/>
    <w:rsid w:val="00461824"/>
    <w:rsid w:val="00462D96"/>
    <w:rsid w:val="004635EF"/>
    <w:rsid w:val="00465FE0"/>
    <w:rsid w:val="00466E51"/>
    <w:rsid w:val="00467BD6"/>
    <w:rsid w:val="00467EFC"/>
    <w:rsid w:val="004707A7"/>
    <w:rsid w:val="004711AF"/>
    <w:rsid w:val="0047135E"/>
    <w:rsid w:val="00471613"/>
    <w:rsid w:val="00471BE6"/>
    <w:rsid w:val="00472BF1"/>
    <w:rsid w:val="004730C8"/>
    <w:rsid w:val="004745C7"/>
    <w:rsid w:val="00474BB1"/>
    <w:rsid w:val="00477C34"/>
    <w:rsid w:val="00477C92"/>
    <w:rsid w:val="00480BBE"/>
    <w:rsid w:val="00482616"/>
    <w:rsid w:val="00482649"/>
    <w:rsid w:val="00482E70"/>
    <w:rsid w:val="004830BE"/>
    <w:rsid w:val="00483387"/>
    <w:rsid w:val="00483C6D"/>
    <w:rsid w:val="00483E9A"/>
    <w:rsid w:val="004840E4"/>
    <w:rsid w:val="004851C7"/>
    <w:rsid w:val="004856C9"/>
    <w:rsid w:val="00487B47"/>
    <w:rsid w:val="0049248A"/>
    <w:rsid w:val="0049316D"/>
    <w:rsid w:val="004932A1"/>
    <w:rsid w:val="00493F27"/>
    <w:rsid w:val="0049483E"/>
    <w:rsid w:val="004952D7"/>
    <w:rsid w:val="004957E4"/>
    <w:rsid w:val="00496508"/>
    <w:rsid w:val="0049697C"/>
    <w:rsid w:val="00496C03"/>
    <w:rsid w:val="0049707D"/>
    <w:rsid w:val="004A0330"/>
    <w:rsid w:val="004A0D36"/>
    <w:rsid w:val="004A1F61"/>
    <w:rsid w:val="004A21B6"/>
    <w:rsid w:val="004A69BB"/>
    <w:rsid w:val="004A6C81"/>
    <w:rsid w:val="004B0369"/>
    <w:rsid w:val="004B093F"/>
    <w:rsid w:val="004B0963"/>
    <w:rsid w:val="004B2B76"/>
    <w:rsid w:val="004B2E22"/>
    <w:rsid w:val="004B34E8"/>
    <w:rsid w:val="004B36AF"/>
    <w:rsid w:val="004B5106"/>
    <w:rsid w:val="004B76AF"/>
    <w:rsid w:val="004B78A0"/>
    <w:rsid w:val="004B7D03"/>
    <w:rsid w:val="004C0A41"/>
    <w:rsid w:val="004C0F5B"/>
    <w:rsid w:val="004C2990"/>
    <w:rsid w:val="004C2A11"/>
    <w:rsid w:val="004C3420"/>
    <w:rsid w:val="004C34F6"/>
    <w:rsid w:val="004C3638"/>
    <w:rsid w:val="004C36D4"/>
    <w:rsid w:val="004C4870"/>
    <w:rsid w:val="004C4DEC"/>
    <w:rsid w:val="004C5489"/>
    <w:rsid w:val="004C6545"/>
    <w:rsid w:val="004D3494"/>
    <w:rsid w:val="004D3ED0"/>
    <w:rsid w:val="004D4103"/>
    <w:rsid w:val="004D4742"/>
    <w:rsid w:val="004D4846"/>
    <w:rsid w:val="004D4F51"/>
    <w:rsid w:val="004D5575"/>
    <w:rsid w:val="004D570F"/>
    <w:rsid w:val="004D58E4"/>
    <w:rsid w:val="004D6366"/>
    <w:rsid w:val="004D64E6"/>
    <w:rsid w:val="004D6745"/>
    <w:rsid w:val="004D6F25"/>
    <w:rsid w:val="004D7F64"/>
    <w:rsid w:val="004E167A"/>
    <w:rsid w:val="004E3EC2"/>
    <w:rsid w:val="004E4589"/>
    <w:rsid w:val="004E4D78"/>
    <w:rsid w:val="004E56B5"/>
    <w:rsid w:val="004E5770"/>
    <w:rsid w:val="004E5BB9"/>
    <w:rsid w:val="004E6626"/>
    <w:rsid w:val="004E6684"/>
    <w:rsid w:val="004E69DB"/>
    <w:rsid w:val="004E7041"/>
    <w:rsid w:val="004E77D2"/>
    <w:rsid w:val="004F0425"/>
    <w:rsid w:val="004F12BA"/>
    <w:rsid w:val="004F24F5"/>
    <w:rsid w:val="004F26AF"/>
    <w:rsid w:val="004F2785"/>
    <w:rsid w:val="004F35B1"/>
    <w:rsid w:val="004F4914"/>
    <w:rsid w:val="004F4BEA"/>
    <w:rsid w:val="004F587F"/>
    <w:rsid w:val="004F5E25"/>
    <w:rsid w:val="004F6DF6"/>
    <w:rsid w:val="004F7053"/>
    <w:rsid w:val="004F7278"/>
    <w:rsid w:val="00500BCB"/>
    <w:rsid w:val="00501002"/>
    <w:rsid w:val="005017EE"/>
    <w:rsid w:val="00502C84"/>
    <w:rsid w:val="00503360"/>
    <w:rsid w:val="00503839"/>
    <w:rsid w:val="00503BAE"/>
    <w:rsid w:val="0050525C"/>
    <w:rsid w:val="00505F0D"/>
    <w:rsid w:val="005069C0"/>
    <w:rsid w:val="00507C66"/>
    <w:rsid w:val="0051069A"/>
    <w:rsid w:val="00510BB5"/>
    <w:rsid w:val="005129A2"/>
    <w:rsid w:val="005129C1"/>
    <w:rsid w:val="00513AFF"/>
    <w:rsid w:val="00514979"/>
    <w:rsid w:val="0051656D"/>
    <w:rsid w:val="005169C3"/>
    <w:rsid w:val="005174B4"/>
    <w:rsid w:val="0052114D"/>
    <w:rsid w:val="00521AB7"/>
    <w:rsid w:val="0052243D"/>
    <w:rsid w:val="00523B0F"/>
    <w:rsid w:val="00524D2F"/>
    <w:rsid w:val="005254C5"/>
    <w:rsid w:val="00525E7F"/>
    <w:rsid w:val="00526169"/>
    <w:rsid w:val="005308D0"/>
    <w:rsid w:val="00531948"/>
    <w:rsid w:val="00532A4D"/>
    <w:rsid w:val="0053378E"/>
    <w:rsid w:val="00533CB3"/>
    <w:rsid w:val="00533E33"/>
    <w:rsid w:val="00533FF7"/>
    <w:rsid w:val="00535546"/>
    <w:rsid w:val="00536433"/>
    <w:rsid w:val="00536441"/>
    <w:rsid w:val="005364EE"/>
    <w:rsid w:val="005367DC"/>
    <w:rsid w:val="00536ECF"/>
    <w:rsid w:val="005375E3"/>
    <w:rsid w:val="005377A6"/>
    <w:rsid w:val="00537CA7"/>
    <w:rsid w:val="00540707"/>
    <w:rsid w:val="005407B2"/>
    <w:rsid w:val="00540DA9"/>
    <w:rsid w:val="00541238"/>
    <w:rsid w:val="0054125D"/>
    <w:rsid w:val="0054211A"/>
    <w:rsid w:val="00542BCE"/>
    <w:rsid w:val="0054513C"/>
    <w:rsid w:val="00545813"/>
    <w:rsid w:val="00545AB8"/>
    <w:rsid w:val="00547829"/>
    <w:rsid w:val="00547A9F"/>
    <w:rsid w:val="00547AEC"/>
    <w:rsid w:val="00547CD3"/>
    <w:rsid w:val="0055250A"/>
    <w:rsid w:val="005529AE"/>
    <w:rsid w:val="00554109"/>
    <w:rsid w:val="00554D46"/>
    <w:rsid w:val="00554F8B"/>
    <w:rsid w:val="00556203"/>
    <w:rsid w:val="00557E19"/>
    <w:rsid w:val="00561046"/>
    <w:rsid w:val="00561951"/>
    <w:rsid w:val="005624B1"/>
    <w:rsid w:val="00562A92"/>
    <w:rsid w:val="00562BC8"/>
    <w:rsid w:val="00562CE1"/>
    <w:rsid w:val="00562DB4"/>
    <w:rsid w:val="0056339F"/>
    <w:rsid w:val="0056345B"/>
    <w:rsid w:val="00563659"/>
    <w:rsid w:val="00563B56"/>
    <w:rsid w:val="00564419"/>
    <w:rsid w:val="0056528A"/>
    <w:rsid w:val="00565977"/>
    <w:rsid w:val="00565BBD"/>
    <w:rsid w:val="00566C88"/>
    <w:rsid w:val="0057045D"/>
    <w:rsid w:val="00570E9B"/>
    <w:rsid w:val="00571058"/>
    <w:rsid w:val="00571F43"/>
    <w:rsid w:val="00572E28"/>
    <w:rsid w:val="00572FF6"/>
    <w:rsid w:val="005735B5"/>
    <w:rsid w:val="005754BA"/>
    <w:rsid w:val="00575A1C"/>
    <w:rsid w:val="00577844"/>
    <w:rsid w:val="00577AE8"/>
    <w:rsid w:val="00577CCB"/>
    <w:rsid w:val="005801CF"/>
    <w:rsid w:val="0058076F"/>
    <w:rsid w:val="005807DE"/>
    <w:rsid w:val="005816D8"/>
    <w:rsid w:val="005838B2"/>
    <w:rsid w:val="00583A82"/>
    <w:rsid w:val="005855AC"/>
    <w:rsid w:val="00587893"/>
    <w:rsid w:val="005900B8"/>
    <w:rsid w:val="00590CA9"/>
    <w:rsid w:val="00591252"/>
    <w:rsid w:val="005927C3"/>
    <w:rsid w:val="00592D84"/>
    <w:rsid w:val="00594785"/>
    <w:rsid w:val="0059488B"/>
    <w:rsid w:val="00594CA4"/>
    <w:rsid w:val="00595650"/>
    <w:rsid w:val="005958A5"/>
    <w:rsid w:val="0059613A"/>
    <w:rsid w:val="005964A0"/>
    <w:rsid w:val="005967BA"/>
    <w:rsid w:val="00596DD9"/>
    <w:rsid w:val="005974B0"/>
    <w:rsid w:val="005A00C4"/>
    <w:rsid w:val="005A07FA"/>
    <w:rsid w:val="005A1ACA"/>
    <w:rsid w:val="005A2F0A"/>
    <w:rsid w:val="005A3EF6"/>
    <w:rsid w:val="005A538D"/>
    <w:rsid w:val="005A5687"/>
    <w:rsid w:val="005A5BAB"/>
    <w:rsid w:val="005B16F0"/>
    <w:rsid w:val="005B2500"/>
    <w:rsid w:val="005B2AC3"/>
    <w:rsid w:val="005B33F5"/>
    <w:rsid w:val="005B3F7C"/>
    <w:rsid w:val="005B484F"/>
    <w:rsid w:val="005B548C"/>
    <w:rsid w:val="005B61C5"/>
    <w:rsid w:val="005B7849"/>
    <w:rsid w:val="005C0467"/>
    <w:rsid w:val="005C079A"/>
    <w:rsid w:val="005C12CC"/>
    <w:rsid w:val="005C3718"/>
    <w:rsid w:val="005C5A72"/>
    <w:rsid w:val="005C5C39"/>
    <w:rsid w:val="005C5E24"/>
    <w:rsid w:val="005C6162"/>
    <w:rsid w:val="005D0038"/>
    <w:rsid w:val="005D2E97"/>
    <w:rsid w:val="005D5302"/>
    <w:rsid w:val="005D6064"/>
    <w:rsid w:val="005D6646"/>
    <w:rsid w:val="005D6B90"/>
    <w:rsid w:val="005D7F42"/>
    <w:rsid w:val="005E0B67"/>
    <w:rsid w:val="005E0B8E"/>
    <w:rsid w:val="005E106F"/>
    <w:rsid w:val="005E1C13"/>
    <w:rsid w:val="005E1CE7"/>
    <w:rsid w:val="005E2111"/>
    <w:rsid w:val="005E2447"/>
    <w:rsid w:val="005E2559"/>
    <w:rsid w:val="005E2C5C"/>
    <w:rsid w:val="005E399C"/>
    <w:rsid w:val="005E3A79"/>
    <w:rsid w:val="005E4BB5"/>
    <w:rsid w:val="005E4C23"/>
    <w:rsid w:val="005E6538"/>
    <w:rsid w:val="005E7FDA"/>
    <w:rsid w:val="005F3AA9"/>
    <w:rsid w:val="005F43B5"/>
    <w:rsid w:val="005F4614"/>
    <w:rsid w:val="005F5696"/>
    <w:rsid w:val="005F6048"/>
    <w:rsid w:val="005F6279"/>
    <w:rsid w:val="006008E5"/>
    <w:rsid w:val="00600BBC"/>
    <w:rsid w:val="00600D42"/>
    <w:rsid w:val="00601777"/>
    <w:rsid w:val="0060190A"/>
    <w:rsid w:val="00602654"/>
    <w:rsid w:val="00602F88"/>
    <w:rsid w:val="00603871"/>
    <w:rsid w:val="00604162"/>
    <w:rsid w:val="00604197"/>
    <w:rsid w:val="00604375"/>
    <w:rsid w:val="00604720"/>
    <w:rsid w:val="0060564F"/>
    <w:rsid w:val="00605EF6"/>
    <w:rsid w:val="006063B3"/>
    <w:rsid w:val="00607375"/>
    <w:rsid w:val="006073D9"/>
    <w:rsid w:val="00607516"/>
    <w:rsid w:val="00610AB2"/>
    <w:rsid w:val="00610FAC"/>
    <w:rsid w:val="00611FBE"/>
    <w:rsid w:val="00612852"/>
    <w:rsid w:val="006141D3"/>
    <w:rsid w:val="0061499A"/>
    <w:rsid w:val="006159A3"/>
    <w:rsid w:val="00615A11"/>
    <w:rsid w:val="00616912"/>
    <w:rsid w:val="00617AF7"/>
    <w:rsid w:val="00617D8D"/>
    <w:rsid w:val="0062248A"/>
    <w:rsid w:val="006237E8"/>
    <w:rsid w:val="0062451D"/>
    <w:rsid w:val="0062523B"/>
    <w:rsid w:val="00625B48"/>
    <w:rsid w:val="006262E2"/>
    <w:rsid w:val="006266CF"/>
    <w:rsid w:val="0062720E"/>
    <w:rsid w:val="00630E6E"/>
    <w:rsid w:val="0063240D"/>
    <w:rsid w:val="00633597"/>
    <w:rsid w:val="00634341"/>
    <w:rsid w:val="00634459"/>
    <w:rsid w:val="006349A4"/>
    <w:rsid w:val="00634F74"/>
    <w:rsid w:val="00635F2E"/>
    <w:rsid w:val="006406B7"/>
    <w:rsid w:val="0064246A"/>
    <w:rsid w:val="00642487"/>
    <w:rsid w:val="00642E10"/>
    <w:rsid w:val="00643441"/>
    <w:rsid w:val="00643C23"/>
    <w:rsid w:val="0064535C"/>
    <w:rsid w:val="006455D4"/>
    <w:rsid w:val="00645B28"/>
    <w:rsid w:val="0064626A"/>
    <w:rsid w:val="00647171"/>
    <w:rsid w:val="006473F5"/>
    <w:rsid w:val="00647696"/>
    <w:rsid w:val="0065014E"/>
    <w:rsid w:val="006504C4"/>
    <w:rsid w:val="00650D2E"/>
    <w:rsid w:val="00653021"/>
    <w:rsid w:val="006535F1"/>
    <w:rsid w:val="00653C04"/>
    <w:rsid w:val="00655B83"/>
    <w:rsid w:val="00656608"/>
    <w:rsid w:val="00660B94"/>
    <w:rsid w:val="00661F31"/>
    <w:rsid w:val="006620D3"/>
    <w:rsid w:val="00662147"/>
    <w:rsid w:val="006629BC"/>
    <w:rsid w:val="00663BB6"/>
    <w:rsid w:val="00663D1B"/>
    <w:rsid w:val="00663DD4"/>
    <w:rsid w:val="00663E51"/>
    <w:rsid w:val="006648FD"/>
    <w:rsid w:val="00665100"/>
    <w:rsid w:val="00665AC9"/>
    <w:rsid w:val="00665C70"/>
    <w:rsid w:val="00666419"/>
    <w:rsid w:val="00666F72"/>
    <w:rsid w:val="0066737A"/>
    <w:rsid w:val="00667506"/>
    <w:rsid w:val="00667B60"/>
    <w:rsid w:val="00670E83"/>
    <w:rsid w:val="006714C5"/>
    <w:rsid w:val="00674D4E"/>
    <w:rsid w:val="0067553C"/>
    <w:rsid w:val="00675623"/>
    <w:rsid w:val="00676F0D"/>
    <w:rsid w:val="00677A48"/>
    <w:rsid w:val="00680109"/>
    <w:rsid w:val="00680866"/>
    <w:rsid w:val="00680E6D"/>
    <w:rsid w:val="00681C5C"/>
    <w:rsid w:val="00681CB2"/>
    <w:rsid w:val="00681D91"/>
    <w:rsid w:val="006833EF"/>
    <w:rsid w:val="0068609B"/>
    <w:rsid w:val="006877E3"/>
    <w:rsid w:val="00690206"/>
    <w:rsid w:val="006904AD"/>
    <w:rsid w:val="00690844"/>
    <w:rsid w:val="006912F9"/>
    <w:rsid w:val="00692062"/>
    <w:rsid w:val="00692CEE"/>
    <w:rsid w:val="00692EE3"/>
    <w:rsid w:val="00693CCC"/>
    <w:rsid w:val="00694967"/>
    <w:rsid w:val="006952CC"/>
    <w:rsid w:val="00695695"/>
    <w:rsid w:val="00695B8D"/>
    <w:rsid w:val="00696951"/>
    <w:rsid w:val="006975B5"/>
    <w:rsid w:val="00697F18"/>
    <w:rsid w:val="006A155F"/>
    <w:rsid w:val="006A1623"/>
    <w:rsid w:val="006A1DFC"/>
    <w:rsid w:val="006A2BCA"/>
    <w:rsid w:val="006A4C21"/>
    <w:rsid w:val="006A6178"/>
    <w:rsid w:val="006A635F"/>
    <w:rsid w:val="006A6934"/>
    <w:rsid w:val="006A6A0B"/>
    <w:rsid w:val="006A6AE0"/>
    <w:rsid w:val="006A6AE3"/>
    <w:rsid w:val="006A77B2"/>
    <w:rsid w:val="006A7CCE"/>
    <w:rsid w:val="006A7E84"/>
    <w:rsid w:val="006B09C1"/>
    <w:rsid w:val="006B282A"/>
    <w:rsid w:val="006B3386"/>
    <w:rsid w:val="006B35A7"/>
    <w:rsid w:val="006B419C"/>
    <w:rsid w:val="006B496F"/>
    <w:rsid w:val="006B4A1E"/>
    <w:rsid w:val="006B5D99"/>
    <w:rsid w:val="006B7AB2"/>
    <w:rsid w:val="006C0223"/>
    <w:rsid w:val="006C0A32"/>
    <w:rsid w:val="006C1A52"/>
    <w:rsid w:val="006C1FC4"/>
    <w:rsid w:val="006C2FC1"/>
    <w:rsid w:val="006C4791"/>
    <w:rsid w:val="006C52FD"/>
    <w:rsid w:val="006C5888"/>
    <w:rsid w:val="006C726D"/>
    <w:rsid w:val="006C735E"/>
    <w:rsid w:val="006C7A32"/>
    <w:rsid w:val="006C7BD0"/>
    <w:rsid w:val="006D0835"/>
    <w:rsid w:val="006D0A42"/>
    <w:rsid w:val="006D0CA5"/>
    <w:rsid w:val="006D270A"/>
    <w:rsid w:val="006D281C"/>
    <w:rsid w:val="006D2ACB"/>
    <w:rsid w:val="006D2EA4"/>
    <w:rsid w:val="006D32A2"/>
    <w:rsid w:val="006D3653"/>
    <w:rsid w:val="006D3DFF"/>
    <w:rsid w:val="006D3EB9"/>
    <w:rsid w:val="006D45F5"/>
    <w:rsid w:val="006D63E7"/>
    <w:rsid w:val="006D65A5"/>
    <w:rsid w:val="006D6712"/>
    <w:rsid w:val="006D73B5"/>
    <w:rsid w:val="006D7427"/>
    <w:rsid w:val="006D77B4"/>
    <w:rsid w:val="006D7C7D"/>
    <w:rsid w:val="006E00FF"/>
    <w:rsid w:val="006E09A4"/>
    <w:rsid w:val="006E1C78"/>
    <w:rsid w:val="006E1CB6"/>
    <w:rsid w:val="006E2EA9"/>
    <w:rsid w:val="006E31BA"/>
    <w:rsid w:val="006E332B"/>
    <w:rsid w:val="006E3791"/>
    <w:rsid w:val="006E57F8"/>
    <w:rsid w:val="006E7165"/>
    <w:rsid w:val="006E7A81"/>
    <w:rsid w:val="006F0606"/>
    <w:rsid w:val="006F0CB6"/>
    <w:rsid w:val="006F1D6A"/>
    <w:rsid w:val="006F1FDE"/>
    <w:rsid w:val="006F24E2"/>
    <w:rsid w:val="006F2E4F"/>
    <w:rsid w:val="006F34E2"/>
    <w:rsid w:val="006F5050"/>
    <w:rsid w:val="006F7270"/>
    <w:rsid w:val="006F7F78"/>
    <w:rsid w:val="00701CE7"/>
    <w:rsid w:val="00704FD1"/>
    <w:rsid w:val="0070516A"/>
    <w:rsid w:val="00707211"/>
    <w:rsid w:val="00707542"/>
    <w:rsid w:val="007101E3"/>
    <w:rsid w:val="0071030A"/>
    <w:rsid w:val="007111C5"/>
    <w:rsid w:val="0071169A"/>
    <w:rsid w:val="007123CD"/>
    <w:rsid w:val="00712AF6"/>
    <w:rsid w:val="007136FB"/>
    <w:rsid w:val="00713D8F"/>
    <w:rsid w:val="00714B00"/>
    <w:rsid w:val="00714BFF"/>
    <w:rsid w:val="00715293"/>
    <w:rsid w:val="00715677"/>
    <w:rsid w:val="00715D3E"/>
    <w:rsid w:val="00715DB0"/>
    <w:rsid w:val="00716ED8"/>
    <w:rsid w:val="0071730A"/>
    <w:rsid w:val="00717C55"/>
    <w:rsid w:val="00720AEF"/>
    <w:rsid w:val="00721610"/>
    <w:rsid w:val="00721A5C"/>
    <w:rsid w:val="00721AC8"/>
    <w:rsid w:val="00722F11"/>
    <w:rsid w:val="007233AF"/>
    <w:rsid w:val="007241D4"/>
    <w:rsid w:val="0072429A"/>
    <w:rsid w:val="00724746"/>
    <w:rsid w:val="00725534"/>
    <w:rsid w:val="00725BC1"/>
    <w:rsid w:val="00725F69"/>
    <w:rsid w:val="00727572"/>
    <w:rsid w:val="007307E2"/>
    <w:rsid w:val="00731788"/>
    <w:rsid w:val="00731EAE"/>
    <w:rsid w:val="00732537"/>
    <w:rsid w:val="00733437"/>
    <w:rsid w:val="00733D5A"/>
    <w:rsid w:val="0073488A"/>
    <w:rsid w:val="00734AF9"/>
    <w:rsid w:val="00734F52"/>
    <w:rsid w:val="00737980"/>
    <w:rsid w:val="00740F8B"/>
    <w:rsid w:val="007432EE"/>
    <w:rsid w:val="00743800"/>
    <w:rsid w:val="00745C67"/>
    <w:rsid w:val="00750061"/>
    <w:rsid w:val="00750E9E"/>
    <w:rsid w:val="007514BB"/>
    <w:rsid w:val="0075171E"/>
    <w:rsid w:val="00752E8E"/>
    <w:rsid w:val="0075480A"/>
    <w:rsid w:val="00755382"/>
    <w:rsid w:val="00755E98"/>
    <w:rsid w:val="007576C4"/>
    <w:rsid w:val="00757EF4"/>
    <w:rsid w:val="00760B38"/>
    <w:rsid w:val="007611BC"/>
    <w:rsid w:val="00761722"/>
    <w:rsid w:val="00761766"/>
    <w:rsid w:val="0076196F"/>
    <w:rsid w:val="00762494"/>
    <w:rsid w:val="00762DFD"/>
    <w:rsid w:val="00762F0A"/>
    <w:rsid w:val="00765235"/>
    <w:rsid w:val="00765B26"/>
    <w:rsid w:val="00766985"/>
    <w:rsid w:val="00766BD0"/>
    <w:rsid w:val="00770529"/>
    <w:rsid w:val="007705AE"/>
    <w:rsid w:val="0077097D"/>
    <w:rsid w:val="00770DFF"/>
    <w:rsid w:val="007715F1"/>
    <w:rsid w:val="0077172B"/>
    <w:rsid w:val="0077241A"/>
    <w:rsid w:val="00772A87"/>
    <w:rsid w:val="00772BCF"/>
    <w:rsid w:val="00772C3E"/>
    <w:rsid w:val="0077523D"/>
    <w:rsid w:val="00775300"/>
    <w:rsid w:val="00775950"/>
    <w:rsid w:val="007766BC"/>
    <w:rsid w:val="007769C6"/>
    <w:rsid w:val="00777F4B"/>
    <w:rsid w:val="007801EA"/>
    <w:rsid w:val="007804D0"/>
    <w:rsid w:val="0078139B"/>
    <w:rsid w:val="007822A6"/>
    <w:rsid w:val="00783195"/>
    <w:rsid w:val="00783AFE"/>
    <w:rsid w:val="00783CC2"/>
    <w:rsid w:val="0078411A"/>
    <w:rsid w:val="00784454"/>
    <w:rsid w:val="00784C7B"/>
    <w:rsid w:val="007850ED"/>
    <w:rsid w:val="00785769"/>
    <w:rsid w:val="00786320"/>
    <w:rsid w:val="007877C5"/>
    <w:rsid w:val="00787F42"/>
    <w:rsid w:val="00790988"/>
    <w:rsid w:val="007909E0"/>
    <w:rsid w:val="007A0643"/>
    <w:rsid w:val="007A1CDB"/>
    <w:rsid w:val="007A1EBA"/>
    <w:rsid w:val="007A2A90"/>
    <w:rsid w:val="007A33D0"/>
    <w:rsid w:val="007A33F6"/>
    <w:rsid w:val="007A4C2A"/>
    <w:rsid w:val="007A6755"/>
    <w:rsid w:val="007A6E6E"/>
    <w:rsid w:val="007A6F13"/>
    <w:rsid w:val="007A73BF"/>
    <w:rsid w:val="007B0B7E"/>
    <w:rsid w:val="007B1E50"/>
    <w:rsid w:val="007B3D31"/>
    <w:rsid w:val="007B4474"/>
    <w:rsid w:val="007B4E53"/>
    <w:rsid w:val="007B4E87"/>
    <w:rsid w:val="007B5F31"/>
    <w:rsid w:val="007B5F66"/>
    <w:rsid w:val="007B603C"/>
    <w:rsid w:val="007B6CB7"/>
    <w:rsid w:val="007B7403"/>
    <w:rsid w:val="007B7432"/>
    <w:rsid w:val="007C0E0C"/>
    <w:rsid w:val="007C0F79"/>
    <w:rsid w:val="007C1EAD"/>
    <w:rsid w:val="007C316E"/>
    <w:rsid w:val="007C4B7A"/>
    <w:rsid w:val="007C610D"/>
    <w:rsid w:val="007C68A9"/>
    <w:rsid w:val="007C6970"/>
    <w:rsid w:val="007C6D41"/>
    <w:rsid w:val="007C77FD"/>
    <w:rsid w:val="007D00B6"/>
    <w:rsid w:val="007D02C3"/>
    <w:rsid w:val="007D1387"/>
    <w:rsid w:val="007D14C9"/>
    <w:rsid w:val="007D1EE1"/>
    <w:rsid w:val="007D427C"/>
    <w:rsid w:val="007D4893"/>
    <w:rsid w:val="007D48C7"/>
    <w:rsid w:val="007D5DD2"/>
    <w:rsid w:val="007D63E2"/>
    <w:rsid w:val="007D659C"/>
    <w:rsid w:val="007D689B"/>
    <w:rsid w:val="007D77F9"/>
    <w:rsid w:val="007D7DC9"/>
    <w:rsid w:val="007E1732"/>
    <w:rsid w:val="007E1841"/>
    <w:rsid w:val="007E1A53"/>
    <w:rsid w:val="007E2E73"/>
    <w:rsid w:val="007E5C44"/>
    <w:rsid w:val="007E6658"/>
    <w:rsid w:val="007E6D30"/>
    <w:rsid w:val="007F1393"/>
    <w:rsid w:val="007F1624"/>
    <w:rsid w:val="007F1CA7"/>
    <w:rsid w:val="007F2781"/>
    <w:rsid w:val="007F2E9A"/>
    <w:rsid w:val="007F3A56"/>
    <w:rsid w:val="007F3A9D"/>
    <w:rsid w:val="007F7223"/>
    <w:rsid w:val="00800B2B"/>
    <w:rsid w:val="00805DEE"/>
    <w:rsid w:val="00805FF1"/>
    <w:rsid w:val="00810772"/>
    <w:rsid w:val="00810D11"/>
    <w:rsid w:val="00811A68"/>
    <w:rsid w:val="008120F3"/>
    <w:rsid w:val="008129C9"/>
    <w:rsid w:val="008131F5"/>
    <w:rsid w:val="0081405C"/>
    <w:rsid w:val="008142B4"/>
    <w:rsid w:val="00815383"/>
    <w:rsid w:val="008156F5"/>
    <w:rsid w:val="00817C54"/>
    <w:rsid w:val="00820ED9"/>
    <w:rsid w:val="00820F76"/>
    <w:rsid w:val="00821245"/>
    <w:rsid w:val="008221A6"/>
    <w:rsid w:val="00822649"/>
    <w:rsid w:val="0082311C"/>
    <w:rsid w:val="008234F3"/>
    <w:rsid w:val="008236E3"/>
    <w:rsid w:val="00824311"/>
    <w:rsid w:val="00826417"/>
    <w:rsid w:val="00826A1F"/>
    <w:rsid w:val="008275C0"/>
    <w:rsid w:val="00830722"/>
    <w:rsid w:val="00832072"/>
    <w:rsid w:val="00832980"/>
    <w:rsid w:val="00833B03"/>
    <w:rsid w:val="00833D1D"/>
    <w:rsid w:val="008346CA"/>
    <w:rsid w:val="00837574"/>
    <w:rsid w:val="008378EA"/>
    <w:rsid w:val="008413C4"/>
    <w:rsid w:val="00842EDD"/>
    <w:rsid w:val="0084394D"/>
    <w:rsid w:val="008454BC"/>
    <w:rsid w:val="00845714"/>
    <w:rsid w:val="00846A6F"/>
    <w:rsid w:val="00847616"/>
    <w:rsid w:val="00851997"/>
    <w:rsid w:val="00852F3F"/>
    <w:rsid w:val="00853328"/>
    <w:rsid w:val="008553A9"/>
    <w:rsid w:val="00855C19"/>
    <w:rsid w:val="00855DBD"/>
    <w:rsid w:val="00856012"/>
    <w:rsid w:val="00856532"/>
    <w:rsid w:val="00856659"/>
    <w:rsid w:val="008568E8"/>
    <w:rsid w:val="00857A20"/>
    <w:rsid w:val="00857CA6"/>
    <w:rsid w:val="00857FD9"/>
    <w:rsid w:val="00860558"/>
    <w:rsid w:val="008618BE"/>
    <w:rsid w:val="00862AA2"/>
    <w:rsid w:val="008634CC"/>
    <w:rsid w:val="008645BB"/>
    <w:rsid w:val="008645DE"/>
    <w:rsid w:val="00864DA8"/>
    <w:rsid w:val="0086510A"/>
    <w:rsid w:val="00865FEB"/>
    <w:rsid w:val="008669E3"/>
    <w:rsid w:val="00866C66"/>
    <w:rsid w:val="00866EBB"/>
    <w:rsid w:val="00870782"/>
    <w:rsid w:val="00870B9F"/>
    <w:rsid w:val="00870E8C"/>
    <w:rsid w:val="00871AD9"/>
    <w:rsid w:val="0087284F"/>
    <w:rsid w:val="00872CB0"/>
    <w:rsid w:val="00872FFD"/>
    <w:rsid w:val="00873F8D"/>
    <w:rsid w:val="008745A9"/>
    <w:rsid w:val="008748CF"/>
    <w:rsid w:val="00874F35"/>
    <w:rsid w:val="00876E56"/>
    <w:rsid w:val="008816C4"/>
    <w:rsid w:val="00881731"/>
    <w:rsid w:val="00881893"/>
    <w:rsid w:val="00882022"/>
    <w:rsid w:val="00882C89"/>
    <w:rsid w:val="008843B3"/>
    <w:rsid w:val="00885694"/>
    <w:rsid w:val="00887457"/>
    <w:rsid w:val="00887CE3"/>
    <w:rsid w:val="00887FA3"/>
    <w:rsid w:val="00890A99"/>
    <w:rsid w:val="008918F4"/>
    <w:rsid w:val="00891FA5"/>
    <w:rsid w:val="00892701"/>
    <w:rsid w:val="008930CB"/>
    <w:rsid w:val="008939FF"/>
    <w:rsid w:val="00893A21"/>
    <w:rsid w:val="0089477B"/>
    <w:rsid w:val="00894B60"/>
    <w:rsid w:val="008955E4"/>
    <w:rsid w:val="00897A37"/>
    <w:rsid w:val="008A0B49"/>
    <w:rsid w:val="008A1FE7"/>
    <w:rsid w:val="008A224B"/>
    <w:rsid w:val="008A2C86"/>
    <w:rsid w:val="008A3F4C"/>
    <w:rsid w:val="008A4819"/>
    <w:rsid w:val="008A5678"/>
    <w:rsid w:val="008A68E8"/>
    <w:rsid w:val="008A6B34"/>
    <w:rsid w:val="008A7E26"/>
    <w:rsid w:val="008B02AB"/>
    <w:rsid w:val="008B150C"/>
    <w:rsid w:val="008B1BC4"/>
    <w:rsid w:val="008B233C"/>
    <w:rsid w:val="008B3864"/>
    <w:rsid w:val="008B389D"/>
    <w:rsid w:val="008B3D15"/>
    <w:rsid w:val="008B4969"/>
    <w:rsid w:val="008B4FAE"/>
    <w:rsid w:val="008B606A"/>
    <w:rsid w:val="008B66E3"/>
    <w:rsid w:val="008B735C"/>
    <w:rsid w:val="008C29E1"/>
    <w:rsid w:val="008C2CB7"/>
    <w:rsid w:val="008C2EFE"/>
    <w:rsid w:val="008C3F0E"/>
    <w:rsid w:val="008C4A16"/>
    <w:rsid w:val="008C510A"/>
    <w:rsid w:val="008C576A"/>
    <w:rsid w:val="008C6C82"/>
    <w:rsid w:val="008C6EF5"/>
    <w:rsid w:val="008C6F61"/>
    <w:rsid w:val="008C7FDF"/>
    <w:rsid w:val="008D1064"/>
    <w:rsid w:val="008D14FB"/>
    <w:rsid w:val="008D1658"/>
    <w:rsid w:val="008D1A74"/>
    <w:rsid w:val="008D249F"/>
    <w:rsid w:val="008D24E1"/>
    <w:rsid w:val="008D2C28"/>
    <w:rsid w:val="008D2CE0"/>
    <w:rsid w:val="008D3B35"/>
    <w:rsid w:val="008D3BAF"/>
    <w:rsid w:val="008D516B"/>
    <w:rsid w:val="008D58D5"/>
    <w:rsid w:val="008D63B7"/>
    <w:rsid w:val="008D68B7"/>
    <w:rsid w:val="008E2463"/>
    <w:rsid w:val="008E31FD"/>
    <w:rsid w:val="008E41F2"/>
    <w:rsid w:val="008E65B2"/>
    <w:rsid w:val="008E6DFB"/>
    <w:rsid w:val="008E70DC"/>
    <w:rsid w:val="008E73DC"/>
    <w:rsid w:val="008E7AC1"/>
    <w:rsid w:val="008F1885"/>
    <w:rsid w:val="008F2AD3"/>
    <w:rsid w:val="008F2BAA"/>
    <w:rsid w:val="008F2BCB"/>
    <w:rsid w:val="008F2E44"/>
    <w:rsid w:val="008F39FB"/>
    <w:rsid w:val="008F4F01"/>
    <w:rsid w:val="008F4F6E"/>
    <w:rsid w:val="008F715B"/>
    <w:rsid w:val="008F7251"/>
    <w:rsid w:val="008F7E25"/>
    <w:rsid w:val="009004FF"/>
    <w:rsid w:val="00901AAC"/>
    <w:rsid w:val="00902FF2"/>
    <w:rsid w:val="00904269"/>
    <w:rsid w:val="00904933"/>
    <w:rsid w:val="00905275"/>
    <w:rsid w:val="009060E4"/>
    <w:rsid w:val="00906B62"/>
    <w:rsid w:val="009076CB"/>
    <w:rsid w:val="00910BD3"/>
    <w:rsid w:val="00910D8B"/>
    <w:rsid w:val="00910FF8"/>
    <w:rsid w:val="00911251"/>
    <w:rsid w:val="00913DA2"/>
    <w:rsid w:val="00913F37"/>
    <w:rsid w:val="00914056"/>
    <w:rsid w:val="00914441"/>
    <w:rsid w:val="00917302"/>
    <w:rsid w:val="0091749A"/>
    <w:rsid w:val="00917E6C"/>
    <w:rsid w:val="00920A46"/>
    <w:rsid w:val="00921087"/>
    <w:rsid w:val="00921CF5"/>
    <w:rsid w:val="00923158"/>
    <w:rsid w:val="0092484A"/>
    <w:rsid w:val="00925561"/>
    <w:rsid w:val="0092677B"/>
    <w:rsid w:val="00927044"/>
    <w:rsid w:val="0092735A"/>
    <w:rsid w:val="0092735F"/>
    <w:rsid w:val="0093115F"/>
    <w:rsid w:val="0093411D"/>
    <w:rsid w:val="0093557F"/>
    <w:rsid w:val="00935A62"/>
    <w:rsid w:val="0093667A"/>
    <w:rsid w:val="009377B5"/>
    <w:rsid w:val="00937A57"/>
    <w:rsid w:val="00937AEA"/>
    <w:rsid w:val="0094030E"/>
    <w:rsid w:val="009403E0"/>
    <w:rsid w:val="00940C26"/>
    <w:rsid w:val="00941215"/>
    <w:rsid w:val="00941DFA"/>
    <w:rsid w:val="0094245B"/>
    <w:rsid w:val="00942F01"/>
    <w:rsid w:val="00942F2C"/>
    <w:rsid w:val="00943B0A"/>
    <w:rsid w:val="00944034"/>
    <w:rsid w:val="009444BE"/>
    <w:rsid w:val="009450DF"/>
    <w:rsid w:val="00945110"/>
    <w:rsid w:val="00950A09"/>
    <w:rsid w:val="009510F9"/>
    <w:rsid w:val="0095113B"/>
    <w:rsid w:val="009516BA"/>
    <w:rsid w:val="00952A51"/>
    <w:rsid w:val="009545FB"/>
    <w:rsid w:val="00954718"/>
    <w:rsid w:val="00954F95"/>
    <w:rsid w:val="00957B9B"/>
    <w:rsid w:val="00960241"/>
    <w:rsid w:val="00960C64"/>
    <w:rsid w:val="00961AD5"/>
    <w:rsid w:val="00961D47"/>
    <w:rsid w:val="00961ED7"/>
    <w:rsid w:val="00962DF2"/>
    <w:rsid w:val="00965000"/>
    <w:rsid w:val="00966001"/>
    <w:rsid w:val="00966F0A"/>
    <w:rsid w:val="00967B3C"/>
    <w:rsid w:val="00971930"/>
    <w:rsid w:val="0097207F"/>
    <w:rsid w:val="0097281C"/>
    <w:rsid w:val="0097305E"/>
    <w:rsid w:val="00973192"/>
    <w:rsid w:val="00974773"/>
    <w:rsid w:val="00974FF1"/>
    <w:rsid w:val="009758BE"/>
    <w:rsid w:val="00976DF7"/>
    <w:rsid w:val="009773E0"/>
    <w:rsid w:val="00977518"/>
    <w:rsid w:val="00981680"/>
    <w:rsid w:val="00981AC9"/>
    <w:rsid w:val="00981B09"/>
    <w:rsid w:val="00981F26"/>
    <w:rsid w:val="0098343A"/>
    <w:rsid w:val="00983712"/>
    <w:rsid w:val="00983FCB"/>
    <w:rsid w:val="0099144A"/>
    <w:rsid w:val="00991541"/>
    <w:rsid w:val="00994AD1"/>
    <w:rsid w:val="00996646"/>
    <w:rsid w:val="009971EB"/>
    <w:rsid w:val="00997A23"/>
    <w:rsid w:val="00997C86"/>
    <w:rsid w:val="00997CEE"/>
    <w:rsid w:val="009A01EA"/>
    <w:rsid w:val="009A158B"/>
    <w:rsid w:val="009A18A2"/>
    <w:rsid w:val="009A1CBC"/>
    <w:rsid w:val="009A225C"/>
    <w:rsid w:val="009A2D7D"/>
    <w:rsid w:val="009A2EED"/>
    <w:rsid w:val="009A3ABB"/>
    <w:rsid w:val="009A3F95"/>
    <w:rsid w:val="009A4C83"/>
    <w:rsid w:val="009B06A7"/>
    <w:rsid w:val="009B0D8D"/>
    <w:rsid w:val="009B1B46"/>
    <w:rsid w:val="009B20DA"/>
    <w:rsid w:val="009B7B4E"/>
    <w:rsid w:val="009C0560"/>
    <w:rsid w:val="009C09CA"/>
    <w:rsid w:val="009C0D4A"/>
    <w:rsid w:val="009C0F47"/>
    <w:rsid w:val="009C11E4"/>
    <w:rsid w:val="009C1A8C"/>
    <w:rsid w:val="009C49F2"/>
    <w:rsid w:val="009C4B0A"/>
    <w:rsid w:val="009C4E8E"/>
    <w:rsid w:val="009C5851"/>
    <w:rsid w:val="009C6AB8"/>
    <w:rsid w:val="009C6F17"/>
    <w:rsid w:val="009C7E47"/>
    <w:rsid w:val="009D0714"/>
    <w:rsid w:val="009D07CD"/>
    <w:rsid w:val="009D136D"/>
    <w:rsid w:val="009D1958"/>
    <w:rsid w:val="009D1ED1"/>
    <w:rsid w:val="009D211F"/>
    <w:rsid w:val="009D248F"/>
    <w:rsid w:val="009D3350"/>
    <w:rsid w:val="009D3444"/>
    <w:rsid w:val="009D38C2"/>
    <w:rsid w:val="009D557D"/>
    <w:rsid w:val="009D6594"/>
    <w:rsid w:val="009D7120"/>
    <w:rsid w:val="009D735E"/>
    <w:rsid w:val="009E08F5"/>
    <w:rsid w:val="009E1878"/>
    <w:rsid w:val="009E2222"/>
    <w:rsid w:val="009E3BD5"/>
    <w:rsid w:val="009E44D4"/>
    <w:rsid w:val="009E5E0B"/>
    <w:rsid w:val="009E6093"/>
    <w:rsid w:val="009E7366"/>
    <w:rsid w:val="009E76DC"/>
    <w:rsid w:val="009E7C1C"/>
    <w:rsid w:val="009E7D4D"/>
    <w:rsid w:val="009E7F40"/>
    <w:rsid w:val="009F0E3B"/>
    <w:rsid w:val="009F1158"/>
    <w:rsid w:val="009F39F4"/>
    <w:rsid w:val="009F3B2A"/>
    <w:rsid w:val="009F4A43"/>
    <w:rsid w:val="009F55DE"/>
    <w:rsid w:val="009F71E1"/>
    <w:rsid w:val="009F787F"/>
    <w:rsid w:val="009F7ADE"/>
    <w:rsid w:val="00A002FA"/>
    <w:rsid w:val="00A00350"/>
    <w:rsid w:val="00A008CB"/>
    <w:rsid w:val="00A008E1"/>
    <w:rsid w:val="00A0129E"/>
    <w:rsid w:val="00A01EAC"/>
    <w:rsid w:val="00A02425"/>
    <w:rsid w:val="00A02BE6"/>
    <w:rsid w:val="00A03B2D"/>
    <w:rsid w:val="00A04292"/>
    <w:rsid w:val="00A04764"/>
    <w:rsid w:val="00A04B22"/>
    <w:rsid w:val="00A04BB4"/>
    <w:rsid w:val="00A05ECD"/>
    <w:rsid w:val="00A061E4"/>
    <w:rsid w:val="00A06FBB"/>
    <w:rsid w:val="00A0790A"/>
    <w:rsid w:val="00A07C06"/>
    <w:rsid w:val="00A12591"/>
    <w:rsid w:val="00A137D3"/>
    <w:rsid w:val="00A13ABA"/>
    <w:rsid w:val="00A1423A"/>
    <w:rsid w:val="00A1426F"/>
    <w:rsid w:val="00A1433A"/>
    <w:rsid w:val="00A14B7B"/>
    <w:rsid w:val="00A179A6"/>
    <w:rsid w:val="00A20548"/>
    <w:rsid w:val="00A20943"/>
    <w:rsid w:val="00A22BF9"/>
    <w:rsid w:val="00A22D83"/>
    <w:rsid w:val="00A242C0"/>
    <w:rsid w:val="00A24F97"/>
    <w:rsid w:val="00A25BF4"/>
    <w:rsid w:val="00A27C5D"/>
    <w:rsid w:val="00A30D36"/>
    <w:rsid w:val="00A31D9D"/>
    <w:rsid w:val="00A321C4"/>
    <w:rsid w:val="00A35361"/>
    <w:rsid w:val="00A358A6"/>
    <w:rsid w:val="00A35BA7"/>
    <w:rsid w:val="00A37A32"/>
    <w:rsid w:val="00A37C0B"/>
    <w:rsid w:val="00A4038C"/>
    <w:rsid w:val="00A409A9"/>
    <w:rsid w:val="00A415F6"/>
    <w:rsid w:val="00A41B2A"/>
    <w:rsid w:val="00A427A5"/>
    <w:rsid w:val="00A42EE4"/>
    <w:rsid w:val="00A50BBA"/>
    <w:rsid w:val="00A567C9"/>
    <w:rsid w:val="00A57C92"/>
    <w:rsid w:val="00A6111C"/>
    <w:rsid w:val="00A61F1E"/>
    <w:rsid w:val="00A6202F"/>
    <w:rsid w:val="00A626FA"/>
    <w:rsid w:val="00A62996"/>
    <w:rsid w:val="00A63304"/>
    <w:rsid w:val="00A63B10"/>
    <w:rsid w:val="00A6516E"/>
    <w:rsid w:val="00A662F1"/>
    <w:rsid w:val="00A67342"/>
    <w:rsid w:val="00A6737A"/>
    <w:rsid w:val="00A7168B"/>
    <w:rsid w:val="00A718B1"/>
    <w:rsid w:val="00A71A4C"/>
    <w:rsid w:val="00A72723"/>
    <w:rsid w:val="00A727D2"/>
    <w:rsid w:val="00A72873"/>
    <w:rsid w:val="00A72E6F"/>
    <w:rsid w:val="00A73FFF"/>
    <w:rsid w:val="00A74739"/>
    <w:rsid w:val="00A75584"/>
    <w:rsid w:val="00A76774"/>
    <w:rsid w:val="00A76D97"/>
    <w:rsid w:val="00A77C8F"/>
    <w:rsid w:val="00A77D4F"/>
    <w:rsid w:val="00A8537A"/>
    <w:rsid w:val="00A87144"/>
    <w:rsid w:val="00A91F2C"/>
    <w:rsid w:val="00A91F31"/>
    <w:rsid w:val="00A930EB"/>
    <w:rsid w:val="00A94340"/>
    <w:rsid w:val="00A965AB"/>
    <w:rsid w:val="00A9661E"/>
    <w:rsid w:val="00A97883"/>
    <w:rsid w:val="00A97F23"/>
    <w:rsid w:val="00A97FB3"/>
    <w:rsid w:val="00AA09F2"/>
    <w:rsid w:val="00AA18C8"/>
    <w:rsid w:val="00AA1B95"/>
    <w:rsid w:val="00AA2984"/>
    <w:rsid w:val="00AA3105"/>
    <w:rsid w:val="00AA35DD"/>
    <w:rsid w:val="00AA5A65"/>
    <w:rsid w:val="00AA5B93"/>
    <w:rsid w:val="00AA67CF"/>
    <w:rsid w:val="00AB0040"/>
    <w:rsid w:val="00AB02B7"/>
    <w:rsid w:val="00AB0D8A"/>
    <w:rsid w:val="00AB2277"/>
    <w:rsid w:val="00AB2284"/>
    <w:rsid w:val="00AB26B0"/>
    <w:rsid w:val="00AB2852"/>
    <w:rsid w:val="00AB2FDA"/>
    <w:rsid w:val="00AB47C1"/>
    <w:rsid w:val="00AB47F2"/>
    <w:rsid w:val="00AB4CED"/>
    <w:rsid w:val="00AB4F85"/>
    <w:rsid w:val="00AB66AF"/>
    <w:rsid w:val="00AB7CAE"/>
    <w:rsid w:val="00AC0A22"/>
    <w:rsid w:val="00AC1B3D"/>
    <w:rsid w:val="00AC320E"/>
    <w:rsid w:val="00AC3896"/>
    <w:rsid w:val="00AC3F50"/>
    <w:rsid w:val="00AC4E7F"/>
    <w:rsid w:val="00AC564F"/>
    <w:rsid w:val="00AC584C"/>
    <w:rsid w:val="00AC74C5"/>
    <w:rsid w:val="00AC777A"/>
    <w:rsid w:val="00AC7F45"/>
    <w:rsid w:val="00AD0560"/>
    <w:rsid w:val="00AD17B4"/>
    <w:rsid w:val="00AD48E0"/>
    <w:rsid w:val="00AD4C7F"/>
    <w:rsid w:val="00AD5A16"/>
    <w:rsid w:val="00AD6AB0"/>
    <w:rsid w:val="00AD78CA"/>
    <w:rsid w:val="00AE0516"/>
    <w:rsid w:val="00AE1250"/>
    <w:rsid w:val="00AE1428"/>
    <w:rsid w:val="00AE1599"/>
    <w:rsid w:val="00AE1711"/>
    <w:rsid w:val="00AE1A3A"/>
    <w:rsid w:val="00AE4454"/>
    <w:rsid w:val="00AE539C"/>
    <w:rsid w:val="00AE546A"/>
    <w:rsid w:val="00AE6EDA"/>
    <w:rsid w:val="00AF4329"/>
    <w:rsid w:val="00AF47FB"/>
    <w:rsid w:val="00AF4CCE"/>
    <w:rsid w:val="00AF5494"/>
    <w:rsid w:val="00AF5614"/>
    <w:rsid w:val="00AF737D"/>
    <w:rsid w:val="00AF7B43"/>
    <w:rsid w:val="00B0022D"/>
    <w:rsid w:val="00B01343"/>
    <w:rsid w:val="00B02683"/>
    <w:rsid w:val="00B02800"/>
    <w:rsid w:val="00B05A02"/>
    <w:rsid w:val="00B05B63"/>
    <w:rsid w:val="00B062AC"/>
    <w:rsid w:val="00B062E5"/>
    <w:rsid w:val="00B064A3"/>
    <w:rsid w:val="00B07F55"/>
    <w:rsid w:val="00B10984"/>
    <w:rsid w:val="00B10F42"/>
    <w:rsid w:val="00B115C2"/>
    <w:rsid w:val="00B11BD3"/>
    <w:rsid w:val="00B13E1A"/>
    <w:rsid w:val="00B1407F"/>
    <w:rsid w:val="00B150B8"/>
    <w:rsid w:val="00B1590D"/>
    <w:rsid w:val="00B16AEB"/>
    <w:rsid w:val="00B172BE"/>
    <w:rsid w:val="00B176A4"/>
    <w:rsid w:val="00B17C5A"/>
    <w:rsid w:val="00B17D3D"/>
    <w:rsid w:val="00B17ECE"/>
    <w:rsid w:val="00B21548"/>
    <w:rsid w:val="00B21F2C"/>
    <w:rsid w:val="00B22774"/>
    <w:rsid w:val="00B24E4B"/>
    <w:rsid w:val="00B2659A"/>
    <w:rsid w:val="00B269F1"/>
    <w:rsid w:val="00B26E5E"/>
    <w:rsid w:val="00B3028C"/>
    <w:rsid w:val="00B30705"/>
    <w:rsid w:val="00B31AAD"/>
    <w:rsid w:val="00B340A1"/>
    <w:rsid w:val="00B379DC"/>
    <w:rsid w:val="00B40388"/>
    <w:rsid w:val="00B40660"/>
    <w:rsid w:val="00B406E6"/>
    <w:rsid w:val="00B4085F"/>
    <w:rsid w:val="00B42CAE"/>
    <w:rsid w:val="00B42E2F"/>
    <w:rsid w:val="00B43F75"/>
    <w:rsid w:val="00B4445B"/>
    <w:rsid w:val="00B44BE2"/>
    <w:rsid w:val="00B45601"/>
    <w:rsid w:val="00B45AE9"/>
    <w:rsid w:val="00B47418"/>
    <w:rsid w:val="00B47BBE"/>
    <w:rsid w:val="00B47E4A"/>
    <w:rsid w:val="00B51010"/>
    <w:rsid w:val="00B5202E"/>
    <w:rsid w:val="00B52D9E"/>
    <w:rsid w:val="00B54935"/>
    <w:rsid w:val="00B54A01"/>
    <w:rsid w:val="00B56A20"/>
    <w:rsid w:val="00B57E52"/>
    <w:rsid w:val="00B603CA"/>
    <w:rsid w:val="00B60AB4"/>
    <w:rsid w:val="00B63796"/>
    <w:rsid w:val="00B664AE"/>
    <w:rsid w:val="00B66CAE"/>
    <w:rsid w:val="00B672D0"/>
    <w:rsid w:val="00B720D7"/>
    <w:rsid w:val="00B72D11"/>
    <w:rsid w:val="00B75122"/>
    <w:rsid w:val="00B759C0"/>
    <w:rsid w:val="00B7630B"/>
    <w:rsid w:val="00B80487"/>
    <w:rsid w:val="00B8088A"/>
    <w:rsid w:val="00B809F1"/>
    <w:rsid w:val="00B81901"/>
    <w:rsid w:val="00B834CB"/>
    <w:rsid w:val="00B83A68"/>
    <w:rsid w:val="00B84374"/>
    <w:rsid w:val="00B8440C"/>
    <w:rsid w:val="00B85D30"/>
    <w:rsid w:val="00B8689D"/>
    <w:rsid w:val="00B868FE"/>
    <w:rsid w:val="00B87A2B"/>
    <w:rsid w:val="00B91B71"/>
    <w:rsid w:val="00B923C3"/>
    <w:rsid w:val="00B9275A"/>
    <w:rsid w:val="00B92892"/>
    <w:rsid w:val="00B93178"/>
    <w:rsid w:val="00B934A5"/>
    <w:rsid w:val="00B9665D"/>
    <w:rsid w:val="00B9674D"/>
    <w:rsid w:val="00B96D5E"/>
    <w:rsid w:val="00B97797"/>
    <w:rsid w:val="00BA0EC5"/>
    <w:rsid w:val="00BA1430"/>
    <w:rsid w:val="00BA1A10"/>
    <w:rsid w:val="00BA2189"/>
    <w:rsid w:val="00BA24FF"/>
    <w:rsid w:val="00BA31E9"/>
    <w:rsid w:val="00BA47D3"/>
    <w:rsid w:val="00BA4F5E"/>
    <w:rsid w:val="00BA5CB9"/>
    <w:rsid w:val="00BA659F"/>
    <w:rsid w:val="00BA6DD4"/>
    <w:rsid w:val="00BA733B"/>
    <w:rsid w:val="00BB0515"/>
    <w:rsid w:val="00BB099A"/>
    <w:rsid w:val="00BB1008"/>
    <w:rsid w:val="00BB22D6"/>
    <w:rsid w:val="00BB23AD"/>
    <w:rsid w:val="00BB2AF7"/>
    <w:rsid w:val="00BB372A"/>
    <w:rsid w:val="00BB3BE6"/>
    <w:rsid w:val="00BB40ED"/>
    <w:rsid w:val="00BB4DF4"/>
    <w:rsid w:val="00BB4E52"/>
    <w:rsid w:val="00BC0A28"/>
    <w:rsid w:val="00BC1312"/>
    <w:rsid w:val="00BC1943"/>
    <w:rsid w:val="00BC1A59"/>
    <w:rsid w:val="00BC2F15"/>
    <w:rsid w:val="00BC4717"/>
    <w:rsid w:val="00BC4773"/>
    <w:rsid w:val="00BC47B8"/>
    <w:rsid w:val="00BC55CF"/>
    <w:rsid w:val="00BC6F41"/>
    <w:rsid w:val="00BD035C"/>
    <w:rsid w:val="00BD2B36"/>
    <w:rsid w:val="00BD3DE1"/>
    <w:rsid w:val="00BD3F7E"/>
    <w:rsid w:val="00BD67FF"/>
    <w:rsid w:val="00BD694C"/>
    <w:rsid w:val="00BD778E"/>
    <w:rsid w:val="00BE1495"/>
    <w:rsid w:val="00BE17B9"/>
    <w:rsid w:val="00BE2AFD"/>
    <w:rsid w:val="00BE4E27"/>
    <w:rsid w:val="00BE64ED"/>
    <w:rsid w:val="00BF0406"/>
    <w:rsid w:val="00BF1C53"/>
    <w:rsid w:val="00BF293D"/>
    <w:rsid w:val="00BF2B35"/>
    <w:rsid w:val="00BF399D"/>
    <w:rsid w:val="00BF46BE"/>
    <w:rsid w:val="00BF4718"/>
    <w:rsid w:val="00BF4DB5"/>
    <w:rsid w:val="00BF517E"/>
    <w:rsid w:val="00BF5552"/>
    <w:rsid w:val="00BF6CA1"/>
    <w:rsid w:val="00BF71EE"/>
    <w:rsid w:val="00BF72D6"/>
    <w:rsid w:val="00BF7FBC"/>
    <w:rsid w:val="00C00605"/>
    <w:rsid w:val="00C015D4"/>
    <w:rsid w:val="00C0166D"/>
    <w:rsid w:val="00C01B0F"/>
    <w:rsid w:val="00C068E9"/>
    <w:rsid w:val="00C06CA6"/>
    <w:rsid w:val="00C06FEA"/>
    <w:rsid w:val="00C072B9"/>
    <w:rsid w:val="00C07359"/>
    <w:rsid w:val="00C10B77"/>
    <w:rsid w:val="00C1372B"/>
    <w:rsid w:val="00C140D7"/>
    <w:rsid w:val="00C1434A"/>
    <w:rsid w:val="00C1462C"/>
    <w:rsid w:val="00C14D96"/>
    <w:rsid w:val="00C14E54"/>
    <w:rsid w:val="00C1526F"/>
    <w:rsid w:val="00C152B3"/>
    <w:rsid w:val="00C15DA2"/>
    <w:rsid w:val="00C178E7"/>
    <w:rsid w:val="00C2149B"/>
    <w:rsid w:val="00C2242C"/>
    <w:rsid w:val="00C22E71"/>
    <w:rsid w:val="00C22E89"/>
    <w:rsid w:val="00C239CC"/>
    <w:rsid w:val="00C23E4E"/>
    <w:rsid w:val="00C2400E"/>
    <w:rsid w:val="00C24A02"/>
    <w:rsid w:val="00C26A84"/>
    <w:rsid w:val="00C26EA8"/>
    <w:rsid w:val="00C27580"/>
    <w:rsid w:val="00C27E3A"/>
    <w:rsid w:val="00C3110E"/>
    <w:rsid w:val="00C32607"/>
    <w:rsid w:val="00C32A4A"/>
    <w:rsid w:val="00C32C46"/>
    <w:rsid w:val="00C32DAC"/>
    <w:rsid w:val="00C3368A"/>
    <w:rsid w:val="00C33E40"/>
    <w:rsid w:val="00C35437"/>
    <w:rsid w:val="00C372B0"/>
    <w:rsid w:val="00C4037D"/>
    <w:rsid w:val="00C40777"/>
    <w:rsid w:val="00C4241E"/>
    <w:rsid w:val="00C4441C"/>
    <w:rsid w:val="00C44BBE"/>
    <w:rsid w:val="00C44C1F"/>
    <w:rsid w:val="00C44CB4"/>
    <w:rsid w:val="00C45439"/>
    <w:rsid w:val="00C459F3"/>
    <w:rsid w:val="00C46EEF"/>
    <w:rsid w:val="00C511E7"/>
    <w:rsid w:val="00C51DD6"/>
    <w:rsid w:val="00C52287"/>
    <w:rsid w:val="00C52E21"/>
    <w:rsid w:val="00C53731"/>
    <w:rsid w:val="00C53ADF"/>
    <w:rsid w:val="00C541CF"/>
    <w:rsid w:val="00C5423E"/>
    <w:rsid w:val="00C5741D"/>
    <w:rsid w:val="00C57505"/>
    <w:rsid w:val="00C57799"/>
    <w:rsid w:val="00C60DF2"/>
    <w:rsid w:val="00C61A8D"/>
    <w:rsid w:val="00C622F9"/>
    <w:rsid w:val="00C62644"/>
    <w:rsid w:val="00C63165"/>
    <w:rsid w:val="00C63922"/>
    <w:rsid w:val="00C63CF4"/>
    <w:rsid w:val="00C6453C"/>
    <w:rsid w:val="00C65A93"/>
    <w:rsid w:val="00C65C83"/>
    <w:rsid w:val="00C67D3B"/>
    <w:rsid w:val="00C7041F"/>
    <w:rsid w:val="00C71EA0"/>
    <w:rsid w:val="00C726A1"/>
    <w:rsid w:val="00C72EB4"/>
    <w:rsid w:val="00C73589"/>
    <w:rsid w:val="00C73626"/>
    <w:rsid w:val="00C73EBB"/>
    <w:rsid w:val="00C7599F"/>
    <w:rsid w:val="00C7670F"/>
    <w:rsid w:val="00C76C01"/>
    <w:rsid w:val="00C77A15"/>
    <w:rsid w:val="00C77D41"/>
    <w:rsid w:val="00C80E53"/>
    <w:rsid w:val="00C80E86"/>
    <w:rsid w:val="00C81206"/>
    <w:rsid w:val="00C82D28"/>
    <w:rsid w:val="00C82F42"/>
    <w:rsid w:val="00C83852"/>
    <w:rsid w:val="00C83901"/>
    <w:rsid w:val="00C84666"/>
    <w:rsid w:val="00C847E1"/>
    <w:rsid w:val="00C86F2A"/>
    <w:rsid w:val="00C874FA"/>
    <w:rsid w:val="00C8790C"/>
    <w:rsid w:val="00C87A31"/>
    <w:rsid w:val="00C911A9"/>
    <w:rsid w:val="00C91973"/>
    <w:rsid w:val="00C92D19"/>
    <w:rsid w:val="00C94E02"/>
    <w:rsid w:val="00C96BB5"/>
    <w:rsid w:val="00C97EDD"/>
    <w:rsid w:val="00CA009B"/>
    <w:rsid w:val="00CA0AA1"/>
    <w:rsid w:val="00CA0D09"/>
    <w:rsid w:val="00CA15B4"/>
    <w:rsid w:val="00CA2A26"/>
    <w:rsid w:val="00CA3951"/>
    <w:rsid w:val="00CA3B45"/>
    <w:rsid w:val="00CB2585"/>
    <w:rsid w:val="00CB363D"/>
    <w:rsid w:val="00CB382B"/>
    <w:rsid w:val="00CB3AFB"/>
    <w:rsid w:val="00CB600B"/>
    <w:rsid w:val="00CC0053"/>
    <w:rsid w:val="00CC040D"/>
    <w:rsid w:val="00CC1105"/>
    <w:rsid w:val="00CC1B99"/>
    <w:rsid w:val="00CC3255"/>
    <w:rsid w:val="00CC44F6"/>
    <w:rsid w:val="00CC4900"/>
    <w:rsid w:val="00CC491C"/>
    <w:rsid w:val="00CC4AAE"/>
    <w:rsid w:val="00CC50FD"/>
    <w:rsid w:val="00CC5222"/>
    <w:rsid w:val="00CC5E77"/>
    <w:rsid w:val="00CC6291"/>
    <w:rsid w:val="00CC673C"/>
    <w:rsid w:val="00CD0F60"/>
    <w:rsid w:val="00CD1517"/>
    <w:rsid w:val="00CD250F"/>
    <w:rsid w:val="00CD2543"/>
    <w:rsid w:val="00CD2581"/>
    <w:rsid w:val="00CD600A"/>
    <w:rsid w:val="00CD61FF"/>
    <w:rsid w:val="00CD625A"/>
    <w:rsid w:val="00CD631E"/>
    <w:rsid w:val="00CD655F"/>
    <w:rsid w:val="00CD6E79"/>
    <w:rsid w:val="00CD738C"/>
    <w:rsid w:val="00CD76B6"/>
    <w:rsid w:val="00CD7993"/>
    <w:rsid w:val="00CE1070"/>
    <w:rsid w:val="00CE1C47"/>
    <w:rsid w:val="00CE229E"/>
    <w:rsid w:val="00CE3723"/>
    <w:rsid w:val="00CE401D"/>
    <w:rsid w:val="00CE4834"/>
    <w:rsid w:val="00CE5BA6"/>
    <w:rsid w:val="00CE5C4B"/>
    <w:rsid w:val="00CE7C97"/>
    <w:rsid w:val="00CF0D87"/>
    <w:rsid w:val="00CF0F65"/>
    <w:rsid w:val="00CF19F0"/>
    <w:rsid w:val="00CF20FB"/>
    <w:rsid w:val="00CF2B16"/>
    <w:rsid w:val="00CF3713"/>
    <w:rsid w:val="00CF42B6"/>
    <w:rsid w:val="00CF4342"/>
    <w:rsid w:val="00CF4CA8"/>
    <w:rsid w:val="00CF51B2"/>
    <w:rsid w:val="00CF61EB"/>
    <w:rsid w:val="00CF6DA4"/>
    <w:rsid w:val="00CF79E2"/>
    <w:rsid w:val="00D0057D"/>
    <w:rsid w:val="00D00675"/>
    <w:rsid w:val="00D006A3"/>
    <w:rsid w:val="00D007C7"/>
    <w:rsid w:val="00D00F6A"/>
    <w:rsid w:val="00D01E14"/>
    <w:rsid w:val="00D0242C"/>
    <w:rsid w:val="00D02DC8"/>
    <w:rsid w:val="00D0322D"/>
    <w:rsid w:val="00D03366"/>
    <w:rsid w:val="00D0357F"/>
    <w:rsid w:val="00D04833"/>
    <w:rsid w:val="00D05B5C"/>
    <w:rsid w:val="00D05F61"/>
    <w:rsid w:val="00D064B3"/>
    <w:rsid w:val="00D071FA"/>
    <w:rsid w:val="00D07605"/>
    <w:rsid w:val="00D10001"/>
    <w:rsid w:val="00D103F6"/>
    <w:rsid w:val="00D1081C"/>
    <w:rsid w:val="00D10E76"/>
    <w:rsid w:val="00D11F3A"/>
    <w:rsid w:val="00D129DC"/>
    <w:rsid w:val="00D12A51"/>
    <w:rsid w:val="00D132D2"/>
    <w:rsid w:val="00D14A8E"/>
    <w:rsid w:val="00D15699"/>
    <w:rsid w:val="00D1732D"/>
    <w:rsid w:val="00D20705"/>
    <w:rsid w:val="00D23C83"/>
    <w:rsid w:val="00D24DC7"/>
    <w:rsid w:val="00D25BB6"/>
    <w:rsid w:val="00D25E69"/>
    <w:rsid w:val="00D25F70"/>
    <w:rsid w:val="00D2667A"/>
    <w:rsid w:val="00D266FB"/>
    <w:rsid w:val="00D27430"/>
    <w:rsid w:val="00D27458"/>
    <w:rsid w:val="00D27A77"/>
    <w:rsid w:val="00D30BB9"/>
    <w:rsid w:val="00D3205F"/>
    <w:rsid w:val="00D32B77"/>
    <w:rsid w:val="00D33E1B"/>
    <w:rsid w:val="00D34389"/>
    <w:rsid w:val="00D34490"/>
    <w:rsid w:val="00D344FA"/>
    <w:rsid w:val="00D3452C"/>
    <w:rsid w:val="00D34664"/>
    <w:rsid w:val="00D35230"/>
    <w:rsid w:val="00D4053C"/>
    <w:rsid w:val="00D40942"/>
    <w:rsid w:val="00D4107E"/>
    <w:rsid w:val="00D4135B"/>
    <w:rsid w:val="00D42BCA"/>
    <w:rsid w:val="00D431BF"/>
    <w:rsid w:val="00D43482"/>
    <w:rsid w:val="00D44134"/>
    <w:rsid w:val="00D4442E"/>
    <w:rsid w:val="00D445E2"/>
    <w:rsid w:val="00D448EE"/>
    <w:rsid w:val="00D4490F"/>
    <w:rsid w:val="00D45159"/>
    <w:rsid w:val="00D45B6E"/>
    <w:rsid w:val="00D462A4"/>
    <w:rsid w:val="00D46DC2"/>
    <w:rsid w:val="00D4777C"/>
    <w:rsid w:val="00D47D9E"/>
    <w:rsid w:val="00D5177A"/>
    <w:rsid w:val="00D51C77"/>
    <w:rsid w:val="00D52A2A"/>
    <w:rsid w:val="00D52C7D"/>
    <w:rsid w:val="00D53C90"/>
    <w:rsid w:val="00D53D5E"/>
    <w:rsid w:val="00D55942"/>
    <w:rsid w:val="00D55A3E"/>
    <w:rsid w:val="00D56B79"/>
    <w:rsid w:val="00D56BE5"/>
    <w:rsid w:val="00D56D20"/>
    <w:rsid w:val="00D610B4"/>
    <w:rsid w:val="00D61ED6"/>
    <w:rsid w:val="00D62492"/>
    <w:rsid w:val="00D62832"/>
    <w:rsid w:val="00D62FFB"/>
    <w:rsid w:val="00D63D0F"/>
    <w:rsid w:val="00D66BF7"/>
    <w:rsid w:val="00D66C33"/>
    <w:rsid w:val="00D66D5E"/>
    <w:rsid w:val="00D677B7"/>
    <w:rsid w:val="00D71DA2"/>
    <w:rsid w:val="00D72558"/>
    <w:rsid w:val="00D73335"/>
    <w:rsid w:val="00D748E9"/>
    <w:rsid w:val="00D75106"/>
    <w:rsid w:val="00D75D22"/>
    <w:rsid w:val="00D75EA2"/>
    <w:rsid w:val="00D7665C"/>
    <w:rsid w:val="00D77A28"/>
    <w:rsid w:val="00D77AC9"/>
    <w:rsid w:val="00D77C76"/>
    <w:rsid w:val="00D77D34"/>
    <w:rsid w:val="00D810EC"/>
    <w:rsid w:val="00D825E5"/>
    <w:rsid w:val="00D83265"/>
    <w:rsid w:val="00D83305"/>
    <w:rsid w:val="00D84364"/>
    <w:rsid w:val="00D845BC"/>
    <w:rsid w:val="00D8468D"/>
    <w:rsid w:val="00D85640"/>
    <w:rsid w:val="00D907C3"/>
    <w:rsid w:val="00D92109"/>
    <w:rsid w:val="00D92A98"/>
    <w:rsid w:val="00D93831"/>
    <w:rsid w:val="00D93C01"/>
    <w:rsid w:val="00D941D0"/>
    <w:rsid w:val="00D9493B"/>
    <w:rsid w:val="00D96555"/>
    <w:rsid w:val="00D9668A"/>
    <w:rsid w:val="00D96DC2"/>
    <w:rsid w:val="00DA09CB"/>
    <w:rsid w:val="00DA1F49"/>
    <w:rsid w:val="00DA1FBA"/>
    <w:rsid w:val="00DA2293"/>
    <w:rsid w:val="00DA2658"/>
    <w:rsid w:val="00DA32EF"/>
    <w:rsid w:val="00DA3C19"/>
    <w:rsid w:val="00DA4F71"/>
    <w:rsid w:val="00DA5386"/>
    <w:rsid w:val="00DA5AB2"/>
    <w:rsid w:val="00DA5D11"/>
    <w:rsid w:val="00DA6219"/>
    <w:rsid w:val="00DA725B"/>
    <w:rsid w:val="00DA7AAE"/>
    <w:rsid w:val="00DA7EEE"/>
    <w:rsid w:val="00DB016F"/>
    <w:rsid w:val="00DB029A"/>
    <w:rsid w:val="00DB0D14"/>
    <w:rsid w:val="00DB16E9"/>
    <w:rsid w:val="00DB1CD4"/>
    <w:rsid w:val="00DB2087"/>
    <w:rsid w:val="00DB30C4"/>
    <w:rsid w:val="00DB417C"/>
    <w:rsid w:val="00DB565C"/>
    <w:rsid w:val="00DB5A42"/>
    <w:rsid w:val="00DB6DE0"/>
    <w:rsid w:val="00DB70A1"/>
    <w:rsid w:val="00DC013F"/>
    <w:rsid w:val="00DC0B82"/>
    <w:rsid w:val="00DC124F"/>
    <w:rsid w:val="00DC17B0"/>
    <w:rsid w:val="00DC1A50"/>
    <w:rsid w:val="00DC1A6D"/>
    <w:rsid w:val="00DC3C07"/>
    <w:rsid w:val="00DC3D51"/>
    <w:rsid w:val="00DC3E07"/>
    <w:rsid w:val="00DC4670"/>
    <w:rsid w:val="00DC57B5"/>
    <w:rsid w:val="00DC607B"/>
    <w:rsid w:val="00DC792C"/>
    <w:rsid w:val="00DD06FE"/>
    <w:rsid w:val="00DD0D69"/>
    <w:rsid w:val="00DD1902"/>
    <w:rsid w:val="00DD2507"/>
    <w:rsid w:val="00DD2A0F"/>
    <w:rsid w:val="00DD2CAD"/>
    <w:rsid w:val="00DD327B"/>
    <w:rsid w:val="00DD3454"/>
    <w:rsid w:val="00DD428A"/>
    <w:rsid w:val="00DD4624"/>
    <w:rsid w:val="00DD51F3"/>
    <w:rsid w:val="00DD594C"/>
    <w:rsid w:val="00DD5AB4"/>
    <w:rsid w:val="00DD621F"/>
    <w:rsid w:val="00DD66AD"/>
    <w:rsid w:val="00DD6A56"/>
    <w:rsid w:val="00DD73EB"/>
    <w:rsid w:val="00DE0A74"/>
    <w:rsid w:val="00DE1213"/>
    <w:rsid w:val="00DE1DC8"/>
    <w:rsid w:val="00DE2369"/>
    <w:rsid w:val="00DE315D"/>
    <w:rsid w:val="00DE322F"/>
    <w:rsid w:val="00DE3B48"/>
    <w:rsid w:val="00DE4AE2"/>
    <w:rsid w:val="00DE5A57"/>
    <w:rsid w:val="00DE7BB1"/>
    <w:rsid w:val="00DF0729"/>
    <w:rsid w:val="00DF0CE5"/>
    <w:rsid w:val="00DF1304"/>
    <w:rsid w:val="00DF1451"/>
    <w:rsid w:val="00DF1E61"/>
    <w:rsid w:val="00DF2E3B"/>
    <w:rsid w:val="00DF4DDD"/>
    <w:rsid w:val="00DF5AFC"/>
    <w:rsid w:val="00DF5C74"/>
    <w:rsid w:val="00DF5DC6"/>
    <w:rsid w:val="00DF5EF7"/>
    <w:rsid w:val="00DF6BFF"/>
    <w:rsid w:val="00DF6C1C"/>
    <w:rsid w:val="00DF7A04"/>
    <w:rsid w:val="00DF7D87"/>
    <w:rsid w:val="00E0084B"/>
    <w:rsid w:val="00E0096D"/>
    <w:rsid w:val="00E031B2"/>
    <w:rsid w:val="00E0376F"/>
    <w:rsid w:val="00E0528B"/>
    <w:rsid w:val="00E057A2"/>
    <w:rsid w:val="00E05A41"/>
    <w:rsid w:val="00E0635C"/>
    <w:rsid w:val="00E06DB1"/>
    <w:rsid w:val="00E06F6C"/>
    <w:rsid w:val="00E07B89"/>
    <w:rsid w:val="00E1042D"/>
    <w:rsid w:val="00E1064B"/>
    <w:rsid w:val="00E1095B"/>
    <w:rsid w:val="00E11324"/>
    <w:rsid w:val="00E11A1D"/>
    <w:rsid w:val="00E123F6"/>
    <w:rsid w:val="00E1284B"/>
    <w:rsid w:val="00E132DF"/>
    <w:rsid w:val="00E13726"/>
    <w:rsid w:val="00E13C34"/>
    <w:rsid w:val="00E15609"/>
    <w:rsid w:val="00E15A4F"/>
    <w:rsid w:val="00E2018E"/>
    <w:rsid w:val="00E21609"/>
    <w:rsid w:val="00E243A7"/>
    <w:rsid w:val="00E245B1"/>
    <w:rsid w:val="00E247DE"/>
    <w:rsid w:val="00E24FAA"/>
    <w:rsid w:val="00E2532B"/>
    <w:rsid w:val="00E253BE"/>
    <w:rsid w:val="00E25984"/>
    <w:rsid w:val="00E274F3"/>
    <w:rsid w:val="00E27556"/>
    <w:rsid w:val="00E30697"/>
    <w:rsid w:val="00E3149A"/>
    <w:rsid w:val="00E31883"/>
    <w:rsid w:val="00E31C85"/>
    <w:rsid w:val="00E32063"/>
    <w:rsid w:val="00E32288"/>
    <w:rsid w:val="00E32529"/>
    <w:rsid w:val="00E32A4B"/>
    <w:rsid w:val="00E34CB6"/>
    <w:rsid w:val="00E350C5"/>
    <w:rsid w:val="00E35B00"/>
    <w:rsid w:val="00E36CE9"/>
    <w:rsid w:val="00E3722D"/>
    <w:rsid w:val="00E37417"/>
    <w:rsid w:val="00E40C1B"/>
    <w:rsid w:val="00E41398"/>
    <w:rsid w:val="00E415BB"/>
    <w:rsid w:val="00E41810"/>
    <w:rsid w:val="00E428AB"/>
    <w:rsid w:val="00E44DFA"/>
    <w:rsid w:val="00E46A38"/>
    <w:rsid w:val="00E46B42"/>
    <w:rsid w:val="00E475EE"/>
    <w:rsid w:val="00E47A40"/>
    <w:rsid w:val="00E47D54"/>
    <w:rsid w:val="00E52566"/>
    <w:rsid w:val="00E52E3B"/>
    <w:rsid w:val="00E53DD3"/>
    <w:rsid w:val="00E55A29"/>
    <w:rsid w:val="00E56168"/>
    <w:rsid w:val="00E56771"/>
    <w:rsid w:val="00E61D05"/>
    <w:rsid w:val="00E63EAE"/>
    <w:rsid w:val="00E64468"/>
    <w:rsid w:val="00E64F94"/>
    <w:rsid w:val="00E6517F"/>
    <w:rsid w:val="00E65C73"/>
    <w:rsid w:val="00E66C80"/>
    <w:rsid w:val="00E66ED3"/>
    <w:rsid w:val="00E66F65"/>
    <w:rsid w:val="00E67895"/>
    <w:rsid w:val="00E70920"/>
    <w:rsid w:val="00E710E4"/>
    <w:rsid w:val="00E71246"/>
    <w:rsid w:val="00E71D6E"/>
    <w:rsid w:val="00E72708"/>
    <w:rsid w:val="00E74043"/>
    <w:rsid w:val="00E744E1"/>
    <w:rsid w:val="00E74535"/>
    <w:rsid w:val="00E749D6"/>
    <w:rsid w:val="00E74E77"/>
    <w:rsid w:val="00E75A4B"/>
    <w:rsid w:val="00E76D33"/>
    <w:rsid w:val="00E771D7"/>
    <w:rsid w:val="00E77220"/>
    <w:rsid w:val="00E80ACF"/>
    <w:rsid w:val="00E80B1A"/>
    <w:rsid w:val="00E80BA3"/>
    <w:rsid w:val="00E80D8D"/>
    <w:rsid w:val="00E832E3"/>
    <w:rsid w:val="00E83B7A"/>
    <w:rsid w:val="00E84A89"/>
    <w:rsid w:val="00E84DAA"/>
    <w:rsid w:val="00E84FDE"/>
    <w:rsid w:val="00E851D0"/>
    <w:rsid w:val="00E853AB"/>
    <w:rsid w:val="00E8625F"/>
    <w:rsid w:val="00E8665B"/>
    <w:rsid w:val="00E911A2"/>
    <w:rsid w:val="00E9168C"/>
    <w:rsid w:val="00E923C5"/>
    <w:rsid w:val="00E939A2"/>
    <w:rsid w:val="00E94C70"/>
    <w:rsid w:val="00E9565F"/>
    <w:rsid w:val="00E95F98"/>
    <w:rsid w:val="00E97A7F"/>
    <w:rsid w:val="00EA04D1"/>
    <w:rsid w:val="00EA0669"/>
    <w:rsid w:val="00EA1711"/>
    <w:rsid w:val="00EA2E68"/>
    <w:rsid w:val="00EA3B05"/>
    <w:rsid w:val="00EA4A70"/>
    <w:rsid w:val="00EA5A6F"/>
    <w:rsid w:val="00EB08F9"/>
    <w:rsid w:val="00EB0FC9"/>
    <w:rsid w:val="00EB1B9F"/>
    <w:rsid w:val="00EB243E"/>
    <w:rsid w:val="00EB451B"/>
    <w:rsid w:val="00EB757C"/>
    <w:rsid w:val="00EB79DD"/>
    <w:rsid w:val="00EC1A46"/>
    <w:rsid w:val="00EC205D"/>
    <w:rsid w:val="00EC277A"/>
    <w:rsid w:val="00EC2D05"/>
    <w:rsid w:val="00EC3851"/>
    <w:rsid w:val="00EC3EAC"/>
    <w:rsid w:val="00EC6896"/>
    <w:rsid w:val="00ED0113"/>
    <w:rsid w:val="00ED095C"/>
    <w:rsid w:val="00ED1B5D"/>
    <w:rsid w:val="00ED2A3C"/>
    <w:rsid w:val="00ED3B00"/>
    <w:rsid w:val="00ED5438"/>
    <w:rsid w:val="00ED64FD"/>
    <w:rsid w:val="00ED7FCB"/>
    <w:rsid w:val="00EE3150"/>
    <w:rsid w:val="00EE3FCC"/>
    <w:rsid w:val="00EE551D"/>
    <w:rsid w:val="00EE56D1"/>
    <w:rsid w:val="00EE5882"/>
    <w:rsid w:val="00EE5C3E"/>
    <w:rsid w:val="00EE5D70"/>
    <w:rsid w:val="00EE6DEE"/>
    <w:rsid w:val="00EE6DF6"/>
    <w:rsid w:val="00EE7AA0"/>
    <w:rsid w:val="00EE7F73"/>
    <w:rsid w:val="00EF1308"/>
    <w:rsid w:val="00EF1844"/>
    <w:rsid w:val="00EF1F4B"/>
    <w:rsid w:val="00EF4D86"/>
    <w:rsid w:val="00EF536E"/>
    <w:rsid w:val="00EF56B5"/>
    <w:rsid w:val="00EF5AE4"/>
    <w:rsid w:val="00EF62C2"/>
    <w:rsid w:val="00F00809"/>
    <w:rsid w:val="00F0105E"/>
    <w:rsid w:val="00F01250"/>
    <w:rsid w:val="00F01910"/>
    <w:rsid w:val="00F01DB3"/>
    <w:rsid w:val="00F02B8A"/>
    <w:rsid w:val="00F02E82"/>
    <w:rsid w:val="00F033EC"/>
    <w:rsid w:val="00F03788"/>
    <w:rsid w:val="00F04309"/>
    <w:rsid w:val="00F059B7"/>
    <w:rsid w:val="00F06EE1"/>
    <w:rsid w:val="00F07019"/>
    <w:rsid w:val="00F073A4"/>
    <w:rsid w:val="00F07A34"/>
    <w:rsid w:val="00F10A9C"/>
    <w:rsid w:val="00F11845"/>
    <w:rsid w:val="00F12551"/>
    <w:rsid w:val="00F12D6C"/>
    <w:rsid w:val="00F1315F"/>
    <w:rsid w:val="00F147E1"/>
    <w:rsid w:val="00F15985"/>
    <w:rsid w:val="00F16310"/>
    <w:rsid w:val="00F16913"/>
    <w:rsid w:val="00F16EE1"/>
    <w:rsid w:val="00F20E8C"/>
    <w:rsid w:val="00F21A88"/>
    <w:rsid w:val="00F21C44"/>
    <w:rsid w:val="00F224E0"/>
    <w:rsid w:val="00F2270B"/>
    <w:rsid w:val="00F22909"/>
    <w:rsid w:val="00F24E34"/>
    <w:rsid w:val="00F24F82"/>
    <w:rsid w:val="00F255AF"/>
    <w:rsid w:val="00F2690B"/>
    <w:rsid w:val="00F26EB3"/>
    <w:rsid w:val="00F27553"/>
    <w:rsid w:val="00F27EFB"/>
    <w:rsid w:val="00F33F76"/>
    <w:rsid w:val="00F3543E"/>
    <w:rsid w:val="00F354C6"/>
    <w:rsid w:val="00F35EB5"/>
    <w:rsid w:val="00F35EEF"/>
    <w:rsid w:val="00F360FB"/>
    <w:rsid w:val="00F366A5"/>
    <w:rsid w:val="00F36F4D"/>
    <w:rsid w:val="00F37426"/>
    <w:rsid w:val="00F376AD"/>
    <w:rsid w:val="00F4162D"/>
    <w:rsid w:val="00F416BE"/>
    <w:rsid w:val="00F417D0"/>
    <w:rsid w:val="00F41F85"/>
    <w:rsid w:val="00F423CD"/>
    <w:rsid w:val="00F42478"/>
    <w:rsid w:val="00F424EE"/>
    <w:rsid w:val="00F4352D"/>
    <w:rsid w:val="00F4397A"/>
    <w:rsid w:val="00F452AF"/>
    <w:rsid w:val="00F45B0C"/>
    <w:rsid w:val="00F45C67"/>
    <w:rsid w:val="00F46C79"/>
    <w:rsid w:val="00F478C2"/>
    <w:rsid w:val="00F5188F"/>
    <w:rsid w:val="00F51B50"/>
    <w:rsid w:val="00F51E5B"/>
    <w:rsid w:val="00F523AE"/>
    <w:rsid w:val="00F526CE"/>
    <w:rsid w:val="00F52838"/>
    <w:rsid w:val="00F52982"/>
    <w:rsid w:val="00F52F1C"/>
    <w:rsid w:val="00F536C0"/>
    <w:rsid w:val="00F53E4B"/>
    <w:rsid w:val="00F53EA8"/>
    <w:rsid w:val="00F549DF"/>
    <w:rsid w:val="00F54E7F"/>
    <w:rsid w:val="00F5520A"/>
    <w:rsid w:val="00F55D4C"/>
    <w:rsid w:val="00F560A3"/>
    <w:rsid w:val="00F56A2A"/>
    <w:rsid w:val="00F56D6C"/>
    <w:rsid w:val="00F60494"/>
    <w:rsid w:val="00F60FC0"/>
    <w:rsid w:val="00F6176E"/>
    <w:rsid w:val="00F62515"/>
    <w:rsid w:val="00F62E88"/>
    <w:rsid w:val="00F64D7B"/>
    <w:rsid w:val="00F64F02"/>
    <w:rsid w:val="00F65129"/>
    <w:rsid w:val="00F65538"/>
    <w:rsid w:val="00F668A7"/>
    <w:rsid w:val="00F66906"/>
    <w:rsid w:val="00F67AB6"/>
    <w:rsid w:val="00F7012F"/>
    <w:rsid w:val="00F70F7C"/>
    <w:rsid w:val="00F7121A"/>
    <w:rsid w:val="00F7192B"/>
    <w:rsid w:val="00F71EC7"/>
    <w:rsid w:val="00F73DEA"/>
    <w:rsid w:val="00F74089"/>
    <w:rsid w:val="00F75CE5"/>
    <w:rsid w:val="00F761A9"/>
    <w:rsid w:val="00F82880"/>
    <w:rsid w:val="00F828FA"/>
    <w:rsid w:val="00F82E89"/>
    <w:rsid w:val="00F851D0"/>
    <w:rsid w:val="00F855E6"/>
    <w:rsid w:val="00F868C1"/>
    <w:rsid w:val="00F86A40"/>
    <w:rsid w:val="00F87721"/>
    <w:rsid w:val="00F87DB1"/>
    <w:rsid w:val="00F90BD7"/>
    <w:rsid w:val="00F90E08"/>
    <w:rsid w:val="00F912AD"/>
    <w:rsid w:val="00F91EE5"/>
    <w:rsid w:val="00F91F0C"/>
    <w:rsid w:val="00F931C3"/>
    <w:rsid w:val="00F931F9"/>
    <w:rsid w:val="00F932DF"/>
    <w:rsid w:val="00F941E5"/>
    <w:rsid w:val="00F94FE0"/>
    <w:rsid w:val="00F954AB"/>
    <w:rsid w:val="00F95677"/>
    <w:rsid w:val="00F95B91"/>
    <w:rsid w:val="00F96626"/>
    <w:rsid w:val="00F96BDF"/>
    <w:rsid w:val="00F977D1"/>
    <w:rsid w:val="00FA0E8E"/>
    <w:rsid w:val="00FA1B07"/>
    <w:rsid w:val="00FA3235"/>
    <w:rsid w:val="00FA3805"/>
    <w:rsid w:val="00FA380B"/>
    <w:rsid w:val="00FA3B1C"/>
    <w:rsid w:val="00FA49A9"/>
    <w:rsid w:val="00FA4EDE"/>
    <w:rsid w:val="00FA5B78"/>
    <w:rsid w:val="00FA6163"/>
    <w:rsid w:val="00FA70B5"/>
    <w:rsid w:val="00FA765B"/>
    <w:rsid w:val="00FB102B"/>
    <w:rsid w:val="00FB13F5"/>
    <w:rsid w:val="00FB32DB"/>
    <w:rsid w:val="00FB38F3"/>
    <w:rsid w:val="00FB657F"/>
    <w:rsid w:val="00FB6754"/>
    <w:rsid w:val="00FB7630"/>
    <w:rsid w:val="00FB7BDC"/>
    <w:rsid w:val="00FC0977"/>
    <w:rsid w:val="00FC0BE5"/>
    <w:rsid w:val="00FC1280"/>
    <w:rsid w:val="00FC1DA8"/>
    <w:rsid w:val="00FC2941"/>
    <w:rsid w:val="00FC2FB3"/>
    <w:rsid w:val="00FC4B7C"/>
    <w:rsid w:val="00FC50D4"/>
    <w:rsid w:val="00FC5694"/>
    <w:rsid w:val="00FC6DDB"/>
    <w:rsid w:val="00FD00F7"/>
    <w:rsid w:val="00FD1617"/>
    <w:rsid w:val="00FD199F"/>
    <w:rsid w:val="00FD2148"/>
    <w:rsid w:val="00FD2A6D"/>
    <w:rsid w:val="00FD2EDA"/>
    <w:rsid w:val="00FD3277"/>
    <w:rsid w:val="00FD606C"/>
    <w:rsid w:val="00FD65CC"/>
    <w:rsid w:val="00FD6ACF"/>
    <w:rsid w:val="00FD6D45"/>
    <w:rsid w:val="00FE0DCD"/>
    <w:rsid w:val="00FE15C3"/>
    <w:rsid w:val="00FE2C46"/>
    <w:rsid w:val="00FE2D6A"/>
    <w:rsid w:val="00FE34A3"/>
    <w:rsid w:val="00FE38D8"/>
    <w:rsid w:val="00FE48E8"/>
    <w:rsid w:val="00FE4C84"/>
    <w:rsid w:val="00FE4DC5"/>
    <w:rsid w:val="00FE676D"/>
    <w:rsid w:val="00FF1594"/>
    <w:rsid w:val="00FF22CC"/>
    <w:rsid w:val="00FF278C"/>
    <w:rsid w:val="00FF340F"/>
    <w:rsid w:val="00FF3872"/>
    <w:rsid w:val="00FF5F2D"/>
    <w:rsid w:val="00FF6394"/>
    <w:rsid w:val="00FF67F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A6F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D15C8"/>
    <w:pPr>
      <w:ind w:left="720"/>
    </w:pPr>
  </w:style>
  <w:style w:type="paragraph" w:styleId="NoSpacing">
    <w:name w:val="No Spacing"/>
    <w:uiPriority w:val="99"/>
    <w:qFormat/>
    <w:rsid w:val="002E1D25"/>
    <w:pPr>
      <w:widowControl w:val="0"/>
    </w:pPr>
    <w:rPr>
      <w:rFonts w:ascii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</TotalTime>
  <Pages>3</Pages>
  <Words>877</Words>
  <Characters>5001</Characters>
  <Application>Microsoft Office Word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11</cp:revision>
  <cp:lastPrinted>2015-06-09T00:23:00Z</cp:lastPrinted>
  <dcterms:created xsi:type="dcterms:W3CDTF">2015-06-08T20:06:00Z</dcterms:created>
  <dcterms:modified xsi:type="dcterms:W3CDTF">2015-06-09T01:57:00Z</dcterms:modified>
</cp:coreProperties>
</file>